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19561" w14:textId="77777777" w:rsidR="00665F4D" w:rsidRDefault="0024715E" w:rsidP="00812564">
      <w:pPr>
        <w:pStyle w:val="dajeomstuadatu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5533E40" wp14:editId="7587EDF2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2A61">
        <w:fldChar w:fldCharType="begin"/>
      </w:r>
      <w:r w:rsidR="00FA2A61">
        <w:instrText xml:space="preserve"> DOCPROPERTY  ROK  \* MERGEFORMAT </w:instrText>
      </w:r>
      <w:r w:rsidR="00FA2A61">
        <w:fldChar w:fldCharType="separate"/>
      </w:r>
      <w:r w:rsidR="00DC2F92">
        <w:t>202</w:t>
      </w:r>
      <w:r w:rsidR="00FA2A61">
        <w:fldChar w:fldCharType="end"/>
      </w:r>
      <w:r w:rsidR="001B59F7">
        <w:t>6</w:t>
      </w:r>
    </w:p>
    <w:p w14:paraId="1DBC5B3E" w14:textId="77777777"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14:paraId="5E052B6B" w14:textId="04FBF6DF" w:rsidR="001F3AA0" w:rsidRDefault="00A12191" w:rsidP="001F3AA0">
      <w:pPr>
        <w:pStyle w:val="Nzev"/>
      </w:pPr>
      <w:r>
        <w:t>80</w:t>
      </w:r>
      <w:r w:rsidR="00B0522D">
        <w:t>.</w:t>
      </w:r>
      <w:r w:rsidR="006528C3">
        <w:br/>
        <w:t>USNESENÍ</w:t>
      </w:r>
      <w:r w:rsidR="0056231C">
        <w:t xml:space="preserve"> </w:t>
      </w:r>
      <w:r w:rsidR="00D56556">
        <w:t>PER ROLLAM</w:t>
      </w:r>
    </w:p>
    <w:p w14:paraId="075F962B" w14:textId="7CE3E8B6" w:rsidR="001F3AA0" w:rsidRPr="006528C3" w:rsidRDefault="00DC2F92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C43B32CFDEB94CFD90A4FAB20340703F"/>
          </w:placeholder>
          <w:date w:fullDate="2026-06-02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A12191">
            <w:rPr>
              <w:b/>
            </w:rPr>
            <w:t>2. června 2026</w:t>
          </w:r>
        </w:sdtContent>
      </w:sdt>
    </w:p>
    <w:p w14:paraId="7910B17B" w14:textId="25398A60" w:rsidR="006528C3" w:rsidRDefault="00DC2F92" w:rsidP="00917D04">
      <w:pPr>
        <w:pBdr>
          <w:bottom w:val="single" w:sz="4" w:space="1" w:color="auto"/>
        </w:pBdr>
        <w:jc w:val="center"/>
      </w:pPr>
      <w:r>
        <w:t xml:space="preserve">k návrhu na </w:t>
      </w:r>
      <w:r w:rsidR="00221FEC">
        <w:t>volbu</w:t>
      </w:r>
      <w:r w:rsidR="000F612E">
        <w:t xml:space="preserve"> </w:t>
      </w:r>
      <w:r w:rsidR="00A12191">
        <w:t>předsedy</w:t>
      </w:r>
      <w:r w:rsidR="000F612E">
        <w:t xml:space="preserve"> </w:t>
      </w:r>
      <w:r w:rsidR="00CA385D">
        <w:t>vyšetřovací komise</w:t>
      </w:r>
      <w:r w:rsidR="000D5A5C">
        <w:t xml:space="preserve"> Poslanecké sněmovny k prošetření okolností, systémových souvislostí a institucionálního fungování Dopravního podniku hlavního města Prahy, akciová společnost, Krajské správy a údržby silnic Středočeského kraje, příspěvková organizace a Všeobecné zdravotní pojišťovny ve věci podezření z korupčního jednání </w:t>
      </w:r>
      <w:r w:rsidR="000D5A5C">
        <w:br/>
        <w:t>(tzv. „kauza Dozimetr“)</w:t>
      </w:r>
      <w:r w:rsidR="0023292B">
        <w:t xml:space="preserve"> </w:t>
      </w:r>
    </w:p>
    <w:p w14:paraId="1075AEED" w14:textId="77777777" w:rsidR="00917D04" w:rsidRDefault="00917D04" w:rsidP="007C150F">
      <w:pPr>
        <w:pBdr>
          <w:bottom w:val="single" w:sz="4" w:space="1" w:color="auto"/>
        </w:pBdr>
        <w:spacing w:after="360"/>
      </w:pPr>
    </w:p>
    <w:p w14:paraId="0DC47BAA" w14:textId="77777777" w:rsidR="006528C3" w:rsidRDefault="006528C3" w:rsidP="0051041D">
      <w:pPr>
        <w:pStyle w:val="dajeomstuadatu"/>
        <w:jc w:val="both"/>
        <w:sectPr w:rsidR="006528C3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14:paraId="45C8D9C3" w14:textId="77777777" w:rsidR="00221FEC" w:rsidRDefault="00221FEC" w:rsidP="00221FEC">
      <w:pPr>
        <w:spacing w:after="240"/>
      </w:pPr>
      <w:r>
        <w:t>Volební komise Poslanecké sněmovny</w:t>
      </w:r>
    </w:p>
    <w:p w14:paraId="4556DFBD" w14:textId="77777777" w:rsidR="00221FEC" w:rsidRDefault="00221FEC" w:rsidP="00221FEC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</w:p>
    <w:p w14:paraId="30D21D98" w14:textId="638AD0B4" w:rsidR="00D448F6" w:rsidRPr="0023292B" w:rsidRDefault="00221FEC" w:rsidP="0023292B">
      <w:pPr>
        <w:pStyle w:val="slovanseznam"/>
      </w:pPr>
      <w:r>
        <w:t>s</w:t>
      </w:r>
      <w:r w:rsidR="00EC4247">
        <w:t> následujícím</w:t>
      </w:r>
      <w:r w:rsidR="001D38D2">
        <w:t>i</w:t>
      </w:r>
      <w:r w:rsidR="00EC4247">
        <w:t xml:space="preserve"> </w:t>
      </w:r>
      <w:r w:rsidRPr="00221FEC">
        <w:t>návr</w:t>
      </w:r>
      <w:r w:rsidR="001D38D2">
        <w:t>hy</w:t>
      </w:r>
      <w:r w:rsidR="00EC4247">
        <w:t xml:space="preserve"> </w:t>
      </w:r>
      <w:r>
        <w:t>na volbu</w:t>
      </w:r>
      <w:r w:rsidR="00D448F6">
        <w:t xml:space="preserve"> </w:t>
      </w:r>
      <w:r w:rsidR="00340B4C">
        <w:t>předsedy</w:t>
      </w:r>
      <w:r w:rsidR="007237AE">
        <w:t xml:space="preserve"> </w:t>
      </w:r>
      <w:r w:rsidR="00CA385D">
        <w:t>vyšetřovací komise</w:t>
      </w:r>
      <w:r w:rsidR="007237AE">
        <w:t xml:space="preserve"> Poslanecké sněmovny</w:t>
      </w:r>
      <w:r w:rsidR="00EC4247">
        <w:t xml:space="preserve"> </w:t>
      </w:r>
      <w:r w:rsidR="007237AE">
        <w:t>k prošetření okolností, systémových souvislostí</w:t>
      </w:r>
      <w:r w:rsidR="00FE5161">
        <w:t xml:space="preserve"> </w:t>
      </w:r>
      <w:r w:rsidR="007237AE">
        <w:t>a</w:t>
      </w:r>
      <w:r w:rsidR="00EC4247">
        <w:t xml:space="preserve"> </w:t>
      </w:r>
      <w:r w:rsidR="007237AE">
        <w:t>institucionálního fungování Dopravního podniku hlavního města Prahy, akciová společnost, Krajské správy a údržby silnic Středočeského kraje, příspěvková organizace a Všeobecné zdravotní pojišťovny ve věci podezření z korupčního jednání (tzv. „kauza Dozimetr“)</w:t>
      </w:r>
      <w:r w:rsidR="00D448F6">
        <w:t xml:space="preserve"> tak, jak byl</w:t>
      </w:r>
      <w:r w:rsidR="001D38D2">
        <w:t>y</w:t>
      </w:r>
      <w:r w:rsidR="00D448F6">
        <w:t xml:space="preserve"> předložen</w:t>
      </w:r>
      <w:r w:rsidR="001D38D2">
        <w:t>y</w:t>
      </w:r>
      <w:r w:rsidR="00D448F6">
        <w:t xml:space="preserve"> poslaneckým</w:t>
      </w:r>
      <w:r w:rsidR="001D38D2">
        <w:t>i</w:t>
      </w:r>
      <w:r w:rsidR="00D448F6">
        <w:t xml:space="preserve"> klub</w:t>
      </w:r>
      <w:r w:rsidR="001D38D2">
        <w:t>y</w:t>
      </w:r>
    </w:p>
    <w:p w14:paraId="07C61216" w14:textId="77777777" w:rsidR="00221FEC" w:rsidRPr="00E11A14" w:rsidRDefault="00221FEC" w:rsidP="0023292B">
      <w:pPr>
        <w:tabs>
          <w:tab w:val="left" w:pos="-720"/>
        </w:tabs>
        <w:suppressAutoHyphens/>
      </w:pPr>
    </w:p>
    <w:p w14:paraId="7BA6D2BE" w14:textId="0B3524B8" w:rsidR="000B26F3" w:rsidRDefault="00C35982" w:rsidP="00C35982">
      <w:pPr>
        <w:tabs>
          <w:tab w:val="left" w:pos="-720"/>
        </w:tabs>
        <w:suppressAutoHyphens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B26F3" w:rsidRPr="00C35982">
        <w:rPr>
          <w:b/>
        </w:rPr>
        <w:t>RAJCH</w:t>
      </w:r>
      <w:r w:rsidR="00A04553" w:rsidRPr="00C35982">
        <w:rPr>
          <w:b/>
        </w:rPr>
        <w:t>L</w:t>
      </w:r>
      <w:r w:rsidR="000B26F3" w:rsidRPr="00C35982">
        <w:rPr>
          <w:b/>
        </w:rPr>
        <w:tab/>
      </w:r>
      <w:r w:rsidR="000B26F3" w:rsidRPr="00C35982">
        <w:rPr>
          <w:b/>
        </w:rPr>
        <w:tab/>
        <w:t>Jindřich</w:t>
      </w:r>
      <w:r w:rsidR="000B26F3" w:rsidRPr="00C35982">
        <w:rPr>
          <w:b/>
        </w:rPr>
        <w:tab/>
        <w:t>SPD</w:t>
      </w:r>
    </w:p>
    <w:p w14:paraId="10CE6D34" w14:textId="1C45B7D6" w:rsidR="00281375" w:rsidRPr="00C35982" w:rsidRDefault="00281375" w:rsidP="00C35982">
      <w:pPr>
        <w:tabs>
          <w:tab w:val="left" w:pos="-720"/>
        </w:tabs>
        <w:suppressAutoHyphens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ŽÁČEK</w:t>
      </w:r>
      <w:r>
        <w:rPr>
          <w:b/>
        </w:rPr>
        <w:tab/>
      </w:r>
      <w:r>
        <w:rPr>
          <w:b/>
        </w:rPr>
        <w:tab/>
        <w:t>Pavel</w:t>
      </w:r>
      <w:r>
        <w:rPr>
          <w:b/>
        </w:rPr>
        <w:tab/>
      </w:r>
      <w:r>
        <w:rPr>
          <w:b/>
        </w:rPr>
        <w:tab/>
        <w:t>ODS</w:t>
      </w:r>
    </w:p>
    <w:p w14:paraId="20AC6F48" w14:textId="77777777" w:rsidR="00F705FE" w:rsidRPr="00F705FE" w:rsidRDefault="00F705FE" w:rsidP="00F705FE">
      <w:pPr>
        <w:tabs>
          <w:tab w:val="left" w:pos="-720"/>
        </w:tabs>
        <w:suppressAutoHyphens/>
        <w:ind w:left="1416"/>
        <w:rPr>
          <w:b/>
        </w:rPr>
      </w:pPr>
    </w:p>
    <w:p w14:paraId="5983487B" w14:textId="77777777" w:rsidR="006431E1" w:rsidRDefault="006431E1" w:rsidP="006431E1">
      <w:pPr>
        <w:tabs>
          <w:tab w:val="left" w:pos="-720"/>
        </w:tabs>
        <w:suppressAutoHyphens/>
        <w:ind w:left="720"/>
        <w:rPr>
          <w:spacing w:val="-3"/>
        </w:rPr>
      </w:pPr>
    </w:p>
    <w:p w14:paraId="1C808834" w14:textId="0B24594C" w:rsidR="00D448F6" w:rsidRPr="000A5EBC" w:rsidRDefault="006431E1" w:rsidP="00D448F6">
      <w:pPr>
        <w:shd w:val="clear" w:color="auto" w:fill="FFFFFF"/>
        <w:ind w:left="705" w:hanging="705"/>
      </w:pPr>
      <w:r>
        <w:rPr>
          <w:spacing w:val="-3"/>
        </w:rPr>
        <w:t>II.</w:t>
      </w:r>
      <w:r>
        <w:rPr>
          <w:spacing w:val="-3"/>
        </w:rPr>
        <w:tab/>
        <w:t xml:space="preserve">s tím, že </w:t>
      </w:r>
      <w:r w:rsidR="009340B1">
        <w:rPr>
          <w:spacing w:val="-3"/>
        </w:rPr>
        <w:t>v souladu s volebním řádem se jedná o volbu tajnou, která může</w:t>
      </w:r>
      <w:r w:rsidR="00D448F6" w:rsidRPr="000A5EBC">
        <w:rPr>
          <w:spacing w:val="-1"/>
        </w:rPr>
        <w:t xml:space="preserve"> proběhnout nejdříve dne </w:t>
      </w:r>
      <w:r w:rsidR="00340B4C">
        <w:rPr>
          <w:spacing w:val="-1"/>
        </w:rPr>
        <w:t>3</w:t>
      </w:r>
      <w:r w:rsidR="00D448F6">
        <w:rPr>
          <w:spacing w:val="-1"/>
        </w:rPr>
        <w:t xml:space="preserve">. </w:t>
      </w:r>
      <w:r w:rsidR="00340B4C">
        <w:rPr>
          <w:spacing w:val="-1"/>
        </w:rPr>
        <w:t>červ</w:t>
      </w:r>
      <w:r w:rsidR="00D448F6">
        <w:rPr>
          <w:spacing w:val="-1"/>
        </w:rPr>
        <w:t>na 2026.</w:t>
      </w:r>
    </w:p>
    <w:p w14:paraId="09F5ED7D" w14:textId="77777777" w:rsidR="00CD4946" w:rsidRDefault="00CD4946" w:rsidP="006431E1">
      <w:pPr>
        <w:tabs>
          <w:tab w:val="left" w:pos="-720"/>
        </w:tabs>
        <w:suppressAutoHyphens/>
        <w:ind w:left="705" w:hanging="705"/>
        <w:rPr>
          <w:spacing w:val="-3"/>
        </w:rPr>
      </w:pPr>
    </w:p>
    <w:p w14:paraId="3AA48989" w14:textId="77777777" w:rsidR="00E25A06" w:rsidRDefault="00E25A06" w:rsidP="00E25A06">
      <w:pPr>
        <w:pStyle w:val="Zkladntextodsazen"/>
        <w:ind w:left="1413" w:hanging="704"/>
        <w:jc w:val="both"/>
        <w:rPr>
          <w:b/>
        </w:rPr>
      </w:pPr>
    </w:p>
    <w:p w14:paraId="6FC94567" w14:textId="77777777" w:rsidR="00FA2A61" w:rsidRDefault="00FA2A61" w:rsidP="00FA2A61">
      <w:pPr>
        <w:spacing w:after="240"/>
        <w:jc w:val="center"/>
        <w:rPr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>Martin KOLOVRATNÍK</w:t>
      </w:r>
      <w:r>
        <w:rPr>
          <w:bCs/>
          <w:color w:val="000000"/>
          <w:szCs w:val="24"/>
        </w:rPr>
        <w:t xml:space="preserve"> </w:t>
      </w:r>
      <w:r>
        <w:rPr>
          <w:szCs w:val="24"/>
        </w:rPr>
        <w:t>v. r.</w:t>
      </w:r>
    </w:p>
    <w:tbl>
      <w:tblPr>
        <w:tblStyle w:val="Mkatabulky"/>
        <w:tblW w:w="6165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5"/>
        <w:gridCol w:w="2980"/>
      </w:tblGrid>
      <w:tr w:rsidR="00FA2A61" w14:paraId="32D4C354" w14:textId="77777777" w:rsidTr="00FA2A61">
        <w:trPr>
          <w:trHeight w:val="567"/>
        </w:trPr>
        <w:tc>
          <w:tcPr>
            <w:tcW w:w="3185" w:type="dxa"/>
            <w:vAlign w:val="center"/>
            <w:hideMark/>
          </w:tcPr>
          <w:p w14:paraId="1778710A" w14:textId="77777777" w:rsidR="00FA2A61" w:rsidRDefault="00FA2A61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Ondřej BABKA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2980" w:type="dxa"/>
            <w:vAlign w:val="center"/>
            <w:hideMark/>
          </w:tcPr>
          <w:p w14:paraId="0295406A" w14:textId="77777777" w:rsidR="00FA2A61" w:rsidRDefault="00FA2A61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bCs/>
                <w:color w:val="000000"/>
                <w:szCs w:val="24"/>
              </w:rPr>
              <w:t>Zdeňka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BLIŠŤANOVÁ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</w:tr>
      <w:tr w:rsidR="00FA2A61" w14:paraId="186EBF55" w14:textId="77777777" w:rsidTr="00FA2A61">
        <w:trPr>
          <w:trHeight w:val="567"/>
        </w:trPr>
        <w:tc>
          <w:tcPr>
            <w:tcW w:w="3185" w:type="dxa"/>
            <w:vAlign w:val="center"/>
            <w:hideMark/>
          </w:tcPr>
          <w:p w14:paraId="2756366D" w14:textId="77777777" w:rsidR="00FA2A61" w:rsidRDefault="00FA2A61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Adriana CHOCHELOVÁ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2980" w:type="dxa"/>
            <w:vAlign w:val="center"/>
            <w:hideMark/>
          </w:tcPr>
          <w:p w14:paraId="3172B3F6" w14:textId="77777777" w:rsidR="00FA2A61" w:rsidRDefault="00FA2A61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David KASAL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</w:tr>
      <w:tr w:rsidR="00FA2A61" w14:paraId="48180DAD" w14:textId="77777777" w:rsidTr="00FA2A61">
        <w:trPr>
          <w:trHeight w:val="567"/>
        </w:trPr>
        <w:tc>
          <w:tcPr>
            <w:tcW w:w="3185" w:type="dxa"/>
            <w:vAlign w:val="center"/>
            <w:hideMark/>
          </w:tcPr>
          <w:p w14:paraId="6BAEE6FC" w14:textId="77777777" w:rsidR="00FA2A61" w:rsidRDefault="00FA2A61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lastRenderedPageBreak/>
              <w:t>Irena NĚMCOVÁ v. r.</w:t>
            </w:r>
          </w:p>
        </w:tc>
        <w:tc>
          <w:tcPr>
            <w:tcW w:w="2980" w:type="dxa"/>
            <w:vAlign w:val="center"/>
            <w:hideMark/>
          </w:tcPr>
          <w:p w14:paraId="2FE039D9" w14:textId="77777777" w:rsidR="00FA2A61" w:rsidRDefault="00FA2A61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SADOVSKÝ v. r.</w:t>
            </w:r>
          </w:p>
        </w:tc>
      </w:tr>
      <w:tr w:rsidR="00FA2A61" w14:paraId="4CEEEDBD" w14:textId="77777777" w:rsidTr="00FA2A61">
        <w:trPr>
          <w:trHeight w:val="567"/>
        </w:trPr>
        <w:tc>
          <w:tcPr>
            <w:tcW w:w="3185" w:type="dxa"/>
            <w:vAlign w:val="center"/>
          </w:tcPr>
          <w:p w14:paraId="5DD18980" w14:textId="506E84E0" w:rsidR="00FA2A61" w:rsidRDefault="00FA2A61" w:rsidP="00FA2A61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Lucie SEDMIHRADSKÁ v. r.</w:t>
            </w:r>
          </w:p>
        </w:tc>
        <w:tc>
          <w:tcPr>
            <w:tcW w:w="2980" w:type="dxa"/>
            <w:vAlign w:val="center"/>
          </w:tcPr>
          <w:p w14:paraId="4A94E3AB" w14:textId="3AEC7851" w:rsidR="00FA2A61" w:rsidRDefault="00FA2A61" w:rsidP="00FA2A61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Štěpán SLOVÁK v. r.</w:t>
            </w:r>
          </w:p>
        </w:tc>
      </w:tr>
      <w:tr w:rsidR="00FA2A61" w14:paraId="1808A7B0" w14:textId="77777777" w:rsidTr="00FA2A61">
        <w:trPr>
          <w:trHeight w:val="567"/>
        </w:trPr>
        <w:tc>
          <w:tcPr>
            <w:tcW w:w="3185" w:type="dxa"/>
            <w:vAlign w:val="center"/>
            <w:hideMark/>
          </w:tcPr>
          <w:p w14:paraId="0523449B" w14:textId="06E47B6F" w:rsidR="00FA2A61" w:rsidRDefault="00FA2A61" w:rsidP="00FA2A61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SOKOL v. r.</w:t>
            </w:r>
          </w:p>
        </w:tc>
        <w:tc>
          <w:tcPr>
            <w:tcW w:w="2980" w:type="dxa"/>
            <w:vAlign w:val="center"/>
            <w:hideMark/>
          </w:tcPr>
          <w:p w14:paraId="350B92BA" w14:textId="2C770037" w:rsidR="00FA2A61" w:rsidRDefault="00FA2A61" w:rsidP="00FA2A61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Renata VESECKÁ v. r.</w:t>
            </w:r>
          </w:p>
        </w:tc>
      </w:tr>
      <w:tr w:rsidR="00FA2A61" w14:paraId="5E4229A0" w14:textId="77777777" w:rsidTr="00FA2A61">
        <w:trPr>
          <w:trHeight w:val="567"/>
        </w:trPr>
        <w:tc>
          <w:tcPr>
            <w:tcW w:w="3185" w:type="dxa"/>
            <w:vAlign w:val="center"/>
            <w:hideMark/>
          </w:tcPr>
          <w:p w14:paraId="1F15D4AB" w14:textId="55FF785C" w:rsidR="00FA2A61" w:rsidRDefault="00FA2A61" w:rsidP="00FA2A61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Samuel VOLPE</w:t>
            </w:r>
            <w:r>
              <w:rPr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2980" w:type="dxa"/>
            <w:vAlign w:val="center"/>
            <w:hideMark/>
          </w:tcPr>
          <w:p w14:paraId="238C73C6" w14:textId="44B93F28" w:rsidR="00FA2A61" w:rsidRDefault="00FA2A61" w:rsidP="00FA2A61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2A61" w14:paraId="7102B459" w14:textId="77777777" w:rsidTr="00FA2A61">
        <w:trPr>
          <w:trHeight w:val="567"/>
        </w:trPr>
        <w:tc>
          <w:tcPr>
            <w:tcW w:w="3185" w:type="dxa"/>
            <w:vAlign w:val="center"/>
            <w:hideMark/>
          </w:tcPr>
          <w:p w14:paraId="2B43CFE5" w14:textId="11B8C44A" w:rsidR="00FA2A61" w:rsidRDefault="00FA2A61" w:rsidP="00FA2A61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80" w:type="dxa"/>
            <w:vAlign w:val="center"/>
          </w:tcPr>
          <w:p w14:paraId="638B45D4" w14:textId="77777777" w:rsidR="00FA2A61" w:rsidRDefault="00FA2A61" w:rsidP="00FA2A61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C511912" w14:textId="77777777" w:rsidR="00153717" w:rsidRDefault="00153717" w:rsidP="00E25A06">
      <w:pPr>
        <w:pStyle w:val="Zkladntextodsazen"/>
        <w:ind w:left="1413" w:hanging="704"/>
        <w:jc w:val="both"/>
        <w:rPr>
          <w:b/>
        </w:rPr>
      </w:pPr>
    </w:p>
    <w:p w14:paraId="4E3BB515" w14:textId="77777777" w:rsidR="00147E80" w:rsidRDefault="00147E80" w:rsidP="00E25A06">
      <w:pPr>
        <w:pStyle w:val="Zkladntextodsazen"/>
        <w:ind w:left="1413" w:hanging="704"/>
        <w:jc w:val="both"/>
        <w:rPr>
          <w:b/>
        </w:rPr>
      </w:pPr>
    </w:p>
    <w:tbl>
      <w:tblPr>
        <w:tblStyle w:val="Mkatabulky"/>
        <w:tblW w:w="6299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3118"/>
      </w:tblGrid>
      <w:tr w:rsidR="003A52AF" w:rsidRPr="00FA3C76" w14:paraId="4251639B" w14:textId="77777777" w:rsidTr="00EF613D">
        <w:trPr>
          <w:trHeight w:val="567"/>
        </w:trPr>
        <w:tc>
          <w:tcPr>
            <w:tcW w:w="3181" w:type="dxa"/>
            <w:vAlign w:val="center"/>
          </w:tcPr>
          <w:p w14:paraId="639ED60C" w14:textId="77777777" w:rsidR="003A52AF" w:rsidRPr="00FA3C76" w:rsidRDefault="003A52AF" w:rsidP="00153717">
            <w:pPr>
              <w:spacing w:after="160" w:line="259" w:lineRule="auto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F866805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2AF" w:rsidRPr="00FA3C76" w14:paraId="69478927" w14:textId="77777777" w:rsidTr="00EF613D">
        <w:trPr>
          <w:trHeight w:val="567"/>
        </w:trPr>
        <w:tc>
          <w:tcPr>
            <w:tcW w:w="3181" w:type="dxa"/>
            <w:vAlign w:val="center"/>
          </w:tcPr>
          <w:p w14:paraId="4766F857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45202F0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2AF" w:rsidRPr="00FA3C76" w14:paraId="618195AA" w14:textId="77777777" w:rsidTr="00EF613D">
        <w:trPr>
          <w:trHeight w:val="567"/>
        </w:trPr>
        <w:tc>
          <w:tcPr>
            <w:tcW w:w="3181" w:type="dxa"/>
            <w:vAlign w:val="center"/>
          </w:tcPr>
          <w:p w14:paraId="78658072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8FD891A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2AF" w:rsidRPr="00FA3C76" w14:paraId="5E618811" w14:textId="77777777" w:rsidTr="00EF613D">
        <w:trPr>
          <w:trHeight w:val="567"/>
        </w:trPr>
        <w:tc>
          <w:tcPr>
            <w:tcW w:w="3181" w:type="dxa"/>
            <w:vAlign w:val="center"/>
          </w:tcPr>
          <w:p w14:paraId="43579830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3118" w:type="dxa"/>
            <w:vAlign w:val="center"/>
          </w:tcPr>
          <w:p w14:paraId="127645D4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2AF" w:rsidRPr="00FA3C76" w14:paraId="5DAF6735" w14:textId="77777777" w:rsidTr="00EF613D">
        <w:trPr>
          <w:trHeight w:val="567"/>
        </w:trPr>
        <w:tc>
          <w:tcPr>
            <w:tcW w:w="3181" w:type="dxa"/>
            <w:vAlign w:val="center"/>
          </w:tcPr>
          <w:p w14:paraId="5EADDAE7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EB3AAE1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A52AF" w:rsidRPr="00FA3C76" w14:paraId="56FB929D" w14:textId="77777777" w:rsidTr="00EF613D">
        <w:trPr>
          <w:trHeight w:val="567"/>
        </w:trPr>
        <w:tc>
          <w:tcPr>
            <w:tcW w:w="3181" w:type="dxa"/>
            <w:vAlign w:val="center"/>
          </w:tcPr>
          <w:p w14:paraId="2D17448E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0ADCF6E" w14:textId="77777777" w:rsidR="003A52AF" w:rsidRPr="00FA3C76" w:rsidRDefault="003A52AF" w:rsidP="003A52AF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C34815B" w14:textId="77777777" w:rsidR="00B52C48" w:rsidRPr="00BE6E20" w:rsidRDefault="00B52C48" w:rsidP="00147E80">
      <w:pPr>
        <w:pStyle w:val="Zkladntextodsazen"/>
        <w:ind w:left="1413" w:hanging="704"/>
        <w:jc w:val="both"/>
        <w:rPr>
          <w:rFonts w:ascii="Arial" w:hAnsi="Arial"/>
          <w:i/>
        </w:rPr>
      </w:pPr>
    </w:p>
    <w:sectPr w:rsidR="00B52C48" w:rsidRPr="00BE6E20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DA183" w14:textId="77777777" w:rsidR="00A76D7C" w:rsidRDefault="00A76D7C" w:rsidP="000809E0">
      <w:r>
        <w:separator/>
      </w:r>
    </w:p>
  </w:endnote>
  <w:endnote w:type="continuationSeparator" w:id="0">
    <w:p w14:paraId="2FAC71F0" w14:textId="77777777" w:rsidR="00A76D7C" w:rsidRDefault="00A76D7C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14:paraId="73B8CFDB" w14:textId="77777777" w:rsidTr="00CE13DE">
      <w:trPr>
        <w:jc w:val="right"/>
      </w:trPr>
      <w:tc>
        <w:tcPr>
          <w:tcW w:w="1134" w:type="dxa"/>
          <w:vAlign w:val="bottom"/>
        </w:tcPr>
        <w:p w14:paraId="5EDD880A" w14:textId="77777777"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="0023292B">
            <w:rPr>
              <w:noProof/>
              <w:sz w:val="22"/>
            </w:rPr>
            <w:t>2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="0023292B">
            <w:rPr>
              <w:noProof/>
              <w:sz w:val="22"/>
            </w:rPr>
            <w:t>2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14:paraId="140AF7CD" w14:textId="77777777"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4828E" w14:textId="77777777" w:rsidR="00A76D7C" w:rsidRDefault="00A76D7C" w:rsidP="000809E0">
      <w:r>
        <w:separator/>
      </w:r>
    </w:p>
  </w:footnote>
  <w:footnote w:type="continuationSeparator" w:id="0">
    <w:p w14:paraId="0FF5A523" w14:textId="77777777" w:rsidR="00A76D7C" w:rsidRDefault="00A76D7C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E2E1E" w14:textId="77777777" w:rsidR="00B23C27" w:rsidRDefault="00E65507" w:rsidP="00B23C27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D04C1D" wp14:editId="3A04BC78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31B37C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BF0974" wp14:editId="55DA9A61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BF687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0A440C2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28721F9"/>
    <w:multiLevelType w:val="singleLevel"/>
    <w:tmpl w:val="02F4A1E2"/>
    <w:lvl w:ilvl="0">
      <w:start w:val="4"/>
      <w:numFmt w:val="decimal"/>
      <w:lvlText w:val="(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BB08E3"/>
    <w:multiLevelType w:val="hybridMultilevel"/>
    <w:tmpl w:val="4906E4EA"/>
    <w:lvl w:ilvl="0" w:tplc="A226F282">
      <w:start w:val="1"/>
      <w:numFmt w:val="decimal"/>
      <w:lvlText w:val="%1."/>
      <w:lvlJc w:val="left"/>
      <w:pPr>
        <w:ind w:left="27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3431" w:hanging="360"/>
      </w:pPr>
    </w:lvl>
    <w:lvl w:ilvl="2" w:tplc="0405001B" w:tentative="1">
      <w:start w:val="1"/>
      <w:numFmt w:val="lowerRoman"/>
      <w:lvlText w:val="%3."/>
      <w:lvlJc w:val="right"/>
      <w:pPr>
        <w:ind w:left="4151" w:hanging="180"/>
      </w:pPr>
    </w:lvl>
    <w:lvl w:ilvl="3" w:tplc="0405000F" w:tentative="1">
      <w:start w:val="1"/>
      <w:numFmt w:val="decimal"/>
      <w:lvlText w:val="%4."/>
      <w:lvlJc w:val="left"/>
      <w:pPr>
        <w:ind w:left="4871" w:hanging="360"/>
      </w:pPr>
    </w:lvl>
    <w:lvl w:ilvl="4" w:tplc="04050019" w:tentative="1">
      <w:start w:val="1"/>
      <w:numFmt w:val="lowerLetter"/>
      <w:lvlText w:val="%5."/>
      <w:lvlJc w:val="left"/>
      <w:pPr>
        <w:ind w:left="5591" w:hanging="360"/>
      </w:pPr>
    </w:lvl>
    <w:lvl w:ilvl="5" w:tplc="0405001B" w:tentative="1">
      <w:start w:val="1"/>
      <w:numFmt w:val="lowerRoman"/>
      <w:lvlText w:val="%6."/>
      <w:lvlJc w:val="right"/>
      <w:pPr>
        <w:ind w:left="6311" w:hanging="180"/>
      </w:pPr>
    </w:lvl>
    <w:lvl w:ilvl="6" w:tplc="0405000F" w:tentative="1">
      <w:start w:val="1"/>
      <w:numFmt w:val="decimal"/>
      <w:lvlText w:val="%7."/>
      <w:lvlJc w:val="left"/>
      <w:pPr>
        <w:ind w:left="7031" w:hanging="360"/>
      </w:pPr>
    </w:lvl>
    <w:lvl w:ilvl="7" w:tplc="04050019" w:tentative="1">
      <w:start w:val="1"/>
      <w:numFmt w:val="lowerLetter"/>
      <w:lvlText w:val="%8."/>
      <w:lvlJc w:val="left"/>
      <w:pPr>
        <w:ind w:left="7751" w:hanging="360"/>
      </w:pPr>
    </w:lvl>
    <w:lvl w:ilvl="8" w:tplc="0405001B" w:tentative="1">
      <w:start w:val="1"/>
      <w:numFmt w:val="lowerRoman"/>
      <w:lvlText w:val="%9."/>
      <w:lvlJc w:val="right"/>
      <w:pPr>
        <w:ind w:left="8471" w:hanging="180"/>
      </w:pPr>
    </w:lvl>
  </w:abstractNum>
  <w:abstractNum w:abstractNumId="16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ED5E81"/>
    <w:multiLevelType w:val="hybridMultilevel"/>
    <w:tmpl w:val="8A708F88"/>
    <w:lvl w:ilvl="0" w:tplc="CB6467EC">
      <w:start w:val="1"/>
      <w:numFmt w:val="decimal"/>
      <w:lvlText w:val="%1."/>
      <w:lvlJc w:val="left"/>
      <w:pPr>
        <w:ind w:left="180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DB0E8F"/>
    <w:multiLevelType w:val="hybridMultilevel"/>
    <w:tmpl w:val="DF3EEF08"/>
    <w:lvl w:ilvl="0" w:tplc="F86872A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62C32EC1"/>
    <w:multiLevelType w:val="hybridMultilevel"/>
    <w:tmpl w:val="D652B23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C0675"/>
    <w:multiLevelType w:val="hybridMultilevel"/>
    <w:tmpl w:val="6820289A"/>
    <w:lvl w:ilvl="0" w:tplc="261C66F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1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3"/>
  </w:num>
  <w:num w:numId="17">
    <w:abstractNumId w:val="16"/>
  </w:num>
  <w:num w:numId="18">
    <w:abstractNumId w:val="20"/>
  </w:num>
  <w:num w:numId="19">
    <w:abstractNumId w:val="14"/>
  </w:num>
  <w:num w:numId="20">
    <w:abstractNumId w:val="10"/>
  </w:num>
  <w:num w:numId="21">
    <w:abstractNumId w:val="17"/>
  </w:num>
  <w:num w:numId="22">
    <w:abstractNumId w:val="15"/>
  </w:num>
  <w:num w:numId="23">
    <w:abstractNumId w:val="12"/>
  </w:num>
  <w:num w:numId="24">
    <w:abstractNumId w:val="11"/>
  </w:num>
  <w:num w:numId="25">
    <w:abstractNumId w:val="22"/>
  </w:num>
  <w:num w:numId="26">
    <w:abstractNumId w:val="1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F92"/>
    <w:rsid w:val="000052DA"/>
    <w:rsid w:val="00051192"/>
    <w:rsid w:val="00062E49"/>
    <w:rsid w:val="0007753D"/>
    <w:rsid w:val="000809E0"/>
    <w:rsid w:val="000B26F3"/>
    <w:rsid w:val="000B479E"/>
    <w:rsid w:val="000C3F3E"/>
    <w:rsid w:val="000D5A5C"/>
    <w:rsid w:val="000E0682"/>
    <w:rsid w:val="000F31E2"/>
    <w:rsid w:val="000F612E"/>
    <w:rsid w:val="00110B75"/>
    <w:rsid w:val="00132AD7"/>
    <w:rsid w:val="00144D66"/>
    <w:rsid w:val="00147E80"/>
    <w:rsid w:val="00153717"/>
    <w:rsid w:val="00154667"/>
    <w:rsid w:val="00165AB5"/>
    <w:rsid w:val="00170AE5"/>
    <w:rsid w:val="00177281"/>
    <w:rsid w:val="00177D37"/>
    <w:rsid w:val="001B0DF5"/>
    <w:rsid w:val="001B59F7"/>
    <w:rsid w:val="001B6BCF"/>
    <w:rsid w:val="001D38D2"/>
    <w:rsid w:val="001F3AA0"/>
    <w:rsid w:val="001F6F0D"/>
    <w:rsid w:val="00203DD8"/>
    <w:rsid w:val="00221FEC"/>
    <w:rsid w:val="0023292B"/>
    <w:rsid w:val="0023761E"/>
    <w:rsid w:val="00244032"/>
    <w:rsid w:val="0024715E"/>
    <w:rsid w:val="00247F76"/>
    <w:rsid w:val="0025719C"/>
    <w:rsid w:val="00266C84"/>
    <w:rsid w:val="00281375"/>
    <w:rsid w:val="00287C2B"/>
    <w:rsid w:val="002D3F52"/>
    <w:rsid w:val="002E35F4"/>
    <w:rsid w:val="003212EC"/>
    <w:rsid w:val="0032644D"/>
    <w:rsid w:val="00330387"/>
    <w:rsid w:val="00340B4C"/>
    <w:rsid w:val="003613EE"/>
    <w:rsid w:val="00396D6D"/>
    <w:rsid w:val="00397BF0"/>
    <w:rsid w:val="00397F0F"/>
    <w:rsid w:val="003A402C"/>
    <w:rsid w:val="003A52AF"/>
    <w:rsid w:val="003A52FE"/>
    <w:rsid w:val="003C44EB"/>
    <w:rsid w:val="003E6590"/>
    <w:rsid w:val="00421ECB"/>
    <w:rsid w:val="0042413A"/>
    <w:rsid w:val="00436ACB"/>
    <w:rsid w:val="004412B6"/>
    <w:rsid w:val="00467BF3"/>
    <w:rsid w:val="00473F09"/>
    <w:rsid w:val="0051041D"/>
    <w:rsid w:val="00530004"/>
    <w:rsid w:val="00531DD6"/>
    <w:rsid w:val="00532187"/>
    <w:rsid w:val="005503BB"/>
    <w:rsid w:val="0056231C"/>
    <w:rsid w:val="00563BE9"/>
    <w:rsid w:val="00577629"/>
    <w:rsid w:val="00583374"/>
    <w:rsid w:val="00591EAD"/>
    <w:rsid w:val="005A2D61"/>
    <w:rsid w:val="005C72D3"/>
    <w:rsid w:val="005E2819"/>
    <w:rsid w:val="005E29CC"/>
    <w:rsid w:val="00627F9D"/>
    <w:rsid w:val="006431E1"/>
    <w:rsid w:val="006528C3"/>
    <w:rsid w:val="00655A49"/>
    <w:rsid w:val="00665F4D"/>
    <w:rsid w:val="00670EE0"/>
    <w:rsid w:val="0068202A"/>
    <w:rsid w:val="006A548D"/>
    <w:rsid w:val="006C188B"/>
    <w:rsid w:val="006D2C39"/>
    <w:rsid w:val="006E7007"/>
    <w:rsid w:val="006F46D4"/>
    <w:rsid w:val="006F557C"/>
    <w:rsid w:val="006F5649"/>
    <w:rsid w:val="00704B78"/>
    <w:rsid w:val="00704BFA"/>
    <w:rsid w:val="007148E5"/>
    <w:rsid w:val="007237AE"/>
    <w:rsid w:val="00734533"/>
    <w:rsid w:val="00743D72"/>
    <w:rsid w:val="00787896"/>
    <w:rsid w:val="007A0A5B"/>
    <w:rsid w:val="007A7219"/>
    <w:rsid w:val="007B015A"/>
    <w:rsid w:val="007C150F"/>
    <w:rsid w:val="007C2EAB"/>
    <w:rsid w:val="007C3D61"/>
    <w:rsid w:val="007C434C"/>
    <w:rsid w:val="007C4A9C"/>
    <w:rsid w:val="007C6EC0"/>
    <w:rsid w:val="007D53BB"/>
    <w:rsid w:val="00812564"/>
    <w:rsid w:val="00814BFA"/>
    <w:rsid w:val="00826E0E"/>
    <w:rsid w:val="00827C65"/>
    <w:rsid w:val="008352D1"/>
    <w:rsid w:val="0084303B"/>
    <w:rsid w:val="00847C75"/>
    <w:rsid w:val="00882424"/>
    <w:rsid w:val="008A2F78"/>
    <w:rsid w:val="008B73A0"/>
    <w:rsid w:val="008B7CD2"/>
    <w:rsid w:val="008C6CAA"/>
    <w:rsid w:val="008D6DC2"/>
    <w:rsid w:val="008E573D"/>
    <w:rsid w:val="008F0623"/>
    <w:rsid w:val="008F0E4E"/>
    <w:rsid w:val="008F1042"/>
    <w:rsid w:val="008F5517"/>
    <w:rsid w:val="00900163"/>
    <w:rsid w:val="00903769"/>
    <w:rsid w:val="00917D04"/>
    <w:rsid w:val="009340B1"/>
    <w:rsid w:val="00962723"/>
    <w:rsid w:val="009675DA"/>
    <w:rsid w:val="00970864"/>
    <w:rsid w:val="00985EE5"/>
    <w:rsid w:val="00986B23"/>
    <w:rsid w:val="009A56FA"/>
    <w:rsid w:val="00A04553"/>
    <w:rsid w:val="00A12191"/>
    <w:rsid w:val="00A26109"/>
    <w:rsid w:val="00A31761"/>
    <w:rsid w:val="00A45067"/>
    <w:rsid w:val="00A621EE"/>
    <w:rsid w:val="00A679B1"/>
    <w:rsid w:val="00A76D7C"/>
    <w:rsid w:val="00A82250"/>
    <w:rsid w:val="00A94E9F"/>
    <w:rsid w:val="00AA121A"/>
    <w:rsid w:val="00AA64C3"/>
    <w:rsid w:val="00AB0D96"/>
    <w:rsid w:val="00AF31CF"/>
    <w:rsid w:val="00B0522D"/>
    <w:rsid w:val="00B15D76"/>
    <w:rsid w:val="00B23C27"/>
    <w:rsid w:val="00B36A81"/>
    <w:rsid w:val="00B46967"/>
    <w:rsid w:val="00B52C48"/>
    <w:rsid w:val="00B706F1"/>
    <w:rsid w:val="00B835C2"/>
    <w:rsid w:val="00B91B82"/>
    <w:rsid w:val="00B93655"/>
    <w:rsid w:val="00BA247E"/>
    <w:rsid w:val="00BE6E20"/>
    <w:rsid w:val="00C33C22"/>
    <w:rsid w:val="00C35982"/>
    <w:rsid w:val="00C43480"/>
    <w:rsid w:val="00C519FC"/>
    <w:rsid w:val="00C612CE"/>
    <w:rsid w:val="00C66006"/>
    <w:rsid w:val="00C71FBA"/>
    <w:rsid w:val="00C7272C"/>
    <w:rsid w:val="00C76019"/>
    <w:rsid w:val="00C904F3"/>
    <w:rsid w:val="00C95464"/>
    <w:rsid w:val="00CA385D"/>
    <w:rsid w:val="00CA5A41"/>
    <w:rsid w:val="00CB13DE"/>
    <w:rsid w:val="00CB26F8"/>
    <w:rsid w:val="00CB5793"/>
    <w:rsid w:val="00CD02B9"/>
    <w:rsid w:val="00CD4446"/>
    <w:rsid w:val="00CD4946"/>
    <w:rsid w:val="00CE13DE"/>
    <w:rsid w:val="00D22413"/>
    <w:rsid w:val="00D43901"/>
    <w:rsid w:val="00D448F6"/>
    <w:rsid w:val="00D453DE"/>
    <w:rsid w:val="00D45E86"/>
    <w:rsid w:val="00D54217"/>
    <w:rsid w:val="00D56556"/>
    <w:rsid w:val="00D633FF"/>
    <w:rsid w:val="00D65898"/>
    <w:rsid w:val="00D86980"/>
    <w:rsid w:val="00DB7848"/>
    <w:rsid w:val="00DC1336"/>
    <w:rsid w:val="00DC138A"/>
    <w:rsid w:val="00DC2F92"/>
    <w:rsid w:val="00DE344C"/>
    <w:rsid w:val="00DE3859"/>
    <w:rsid w:val="00DF5EAC"/>
    <w:rsid w:val="00DF7D33"/>
    <w:rsid w:val="00E05BA8"/>
    <w:rsid w:val="00E23C86"/>
    <w:rsid w:val="00E25A06"/>
    <w:rsid w:val="00E34DE4"/>
    <w:rsid w:val="00E44CAD"/>
    <w:rsid w:val="00E65507"/>
    <w:rsid w:val="00EA4356"/>
    <w:rsid w:val="00EB0F31"/>
    <w:rsid w:val="00EB5E4F"/>
    <w:rsid w:val="00EC1960"/>
    <w:rsid w:val="00EC3786"/>
    <w:rsid w:val="00EC4247"/>
    <w:rsid w:val="00EC5665"/>
    <w:rsid w:val="00EF613D"/>
    <w:rsid w:val="00F0569C"/>
    <w:rsid w:val="00F16B42"/>
    <w:rsid w:val="00F22850"/>
    <w:rsid w:val="00F52BFE"/>
    <w:rsid w:val="00F53E33"/>
    <w:rsid w:val="00F64C73"/>
    <w:rsid w:val="00F66B4E"/>
    <w:rsid w:val="00F705FE"/>
    <w:rsid w:val="00F809DD"/>
    <w:rsid w:val="00F91566"/>
    <w:rsid w:val="00FA0F9B"/>
    <w:rsid w:val="00FA192A"/>
    <w:rsid w:val="00FA2A61"/>
    <w:rsid w:val="00FA5B81"/>
    <w:rsid w:val="00FA6A43"/>
    <w:rsid w:val="00FB2A7F"/>
    <w:rsid w:val="00FE5161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392059E2"/>
  <w15:chartTrackingRefBased/>
  <w15:docId w15:val="{9C4E2328-22D4-4BF1-8D6F-2EF34201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4"/>
    <w:unhideWhenUsed/>
    <w:qFormat/>
    <w:rsid w:val="00E44CAD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rsid w:val="00E25A06"/>
    <w:pPr>
      <w:tabs>
        <w:tab w:val="left" w:pos="-720"/>
      </w:tabs>
      <w:suppressAutoHyphens/>
      <w:ind w:left="709"/>
      <w:jc w:val="left"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5A06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3B32CFDEB94CFD90A4FAB203407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E9CBC-61D6-43E4-8539-9744F4B43171}"/>
      </w:docPartPr>
      <w:docPartBody>
        <w:p w:rsidR="00C33085" w:rsidRDefault="002A4C9B">
          <w:pPr>
            <w:pStyle w:val="C43B32CFDEB94CFD90A4FAB20340703F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C9B"/>
    <w:rsid w:val="000C2F08"/>
    <w:rsid w:val="001F4240"/>
    <w:rsid w:val="002A4C9B"/>
    <w:rsid w:val="00BC7E58"/>
    <w:rsid w:val="00C33085"/>
    <w:rsid w:val="00D031F7"/>
    <w:rsid w:val="00F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43B32CFDEB94CFD90A4FAB20340703F">
    <w:name w:val="C43B32CFDEB94CFD90A4FAB203407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098F0-51B3-481D-A166-3F5007060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275</TotalTime>
  <Pages>2</Pages>
  <Words>221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123</cp:revision>
  <cp:lastPrinted>2025-06-19T08:11:00Z</cp:lastPrinted>
  <dcterms:created xsi:type="dcterms:W3CDTF">2026-01-08T13:34:00Z</dcterms:created>
  <dcterms:modified xsi:type="dcterms:W3CDTF">2026-06-02T12:50:00Z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