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F4A">
        <w:fldChar w:fldCharType="begin"/>
      </w:r>
      <w:r w:rsidR="009D4F4A">
        <w:instrText xml:space="preserve"> DOCPROPERTY  ROK  \* MERGEFORMAT </w:instrText>
      </w:r>
      <w:r w:rsidR="009D4F4A">
        <w:fldChar w:fldCharType="separate"/>
      </w:r>
      <w:r w:rsidR="00DC2F92">
        <w:t>202</w:t>
      </w:r>
      <w:r w:rsidR="009D4F4A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040CDB" w:rsidP="001F3AA0">
      <w:pPr>
        <w:pStyle w:val="Nzev"/>
      </w:pPr>
      <w:r>
        <w:t>77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5-15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040CDB">
            <w:rPr>
              <w:b/>
            </w:rPr>
            <w:t>15. května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</w:t>
      </w:r>
      <w:r w:rsidR="00040CDB">
        <w:t>a</w:t>
      </w:r>
      <w:r w:rsidR="000F612E">
        <w:t xml:space="preserve"> </w:t>
      </w:r>
      <w:r w:rsidR="00092283">
        <w:t>Rady Českého rozhlasu /</w:t>
      </w:r>
      <w:r w:rsidR="00040CDB">
        <w:t>1</w:t>
      </w:r>
      <w:r w:rsidR="00092283">
        <w:t>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 w:rsidR="00092283">
        <w:t xml:space="preserve">kandidátů na volbu </w:t>
      </w:r>
      <w:r w:rsidR="00040CDB">
        <w:t>1</w:t>
      </w:r>
      <w:r w:rsidR="00092283">
        <w:t xml:space="preserve"> člen</w:t>
      </w:r>
      <w:r w:rsidR="00040CDB">
        <w:t>a</w:t>
      </w:r>
      <w:r w:rsidR="00092283">
        <w:t xml:space="preserve"> Rady Českého rozhlasu dle usnesení výboru pro mediální záležitosti Poslanecké sněmovny, a to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3613EE" w:rsidRPr="002C6DFB" w:rsidRDefault="00896C57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2C6DFB">
        <w:rPr>
          <w:b/>
        </w:rPr>
        <w:t>DITTRICH</w:t>
      </w:r>
      <w:r w:rsidR="003613EE" w:rsidRPr="002C6DFB">
        <w:rPr>
          <w:b/>
        </w:rPr>
        <w:tab/>
        <w:t>Miroslav</w:t>
      </w:r>
      <w:r w:rsidR="003613EE" w:rsidRPr="002C6DFB">
        <w:rPr>
          <w:b/>
        </w:rPr>
        <w:tab/>
      </w:r>
    </w:p>
    <w:p w:rsidR="00B10BEC" w:rsidRPr="002C6DFB" w:rsidRDefault="00896C57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2C6DFB">
        <w:rPr>
          <w:b/>
        </w:rPr>
        <w:t>K</w:t>
      </w:r>
      <w:r w:rsidR="00B10BEC" w:rsidRPr="002C6DFB">
        <w:rPr>
          <w:b/>
        </w:rPr>
        <w:t>ŇOUREK</w:t>
      </w:r>
      <w:r w:rsidR="00221FEC" w:rsidRPr="002C6DFB">
        <w:rPr>
          <w:b/>
        </w:rPr>
        <w:tab/>
      </w:r>
      <w:r w:rsidR="00B10BEC" w:rsidRPr="002C6DFB">
        <w:rPr>
          <w:b/>
        </w:rPr>
        <w:t>Tomáš</w:t>
      </w:r>
    </w:p>
    <w:p w:rsidR="00B10BEC" w:rsidRPr="002C6DFB" w:rsidRDefault="00B10BEC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2C6DFB">
        <w:rPr>
          <w:b/>
        </w:rPr>
        <w:t>ŽANTOVSKÝ</w:t>
      </w:r>
      <w:r w:rsidRPr="002C6DFB">
        <w:rPr>
          <w:b/>
        </w:rPr>
        <w:tab/>
        <w:t>Petr</w:t>
      </w: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CD4946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 w:rsidRPr="00092283">
        <w:rPr>
          <w:spacing w:val="-3"/>
        </w:rPr>
        <w:t>s tím, že</w:t>
      </w:r>
      <w:r w:rsidR="00092283" w:rsidRPr="00092283">
        <w:rPr>
          <w:spacing w:val="-3"/>
        </w:rPr>
        <w:t xml:space="preserve"> zvláštní zákon způsob volby nestanoví – výbor pro mediální záležitosti i </w:t>
      </w:r>
      <w:r w:rsidRPr="00092283">
        <w:rPr>
          <w:spacing w:val="-3"/>
        </w:rPr>
        <w:t>volební komise navrhuj</w:t>
      </w:r>
      <w:r w:rsidR="00092283" w:rsidRPr="00092283">
        <w:rPr>
          <w:spacing w:val="-3"/>
        </w:rPr>
        <w:t>í volbu tajnou,</w:t>
      </w:r>
    </w:p>
    <w:p w:rsidR="00092283" w:rsidRPr="00092283" w:rsidRDefault="00092283" w:rsidP="00092283">
      <w:pPr>
        <w:pStyle w:val="Odstavecseseznamem"/>
        <w:tabs>
          <w:tab w:val="left" w:pos="-720"/>
        </w:tabs>
        <w:suppressAutoHyphens/>
        <w:rPr>
          <w:spacing w:val="-3"/>
        </w:rPr>
      </w:pPr>
    </w:p>
    <w:p w:rsidR="00092283" w:rsidRPr="00092283" w:rsidRDefault="00092283" w:rsidP="00092283">
      <w:pPr>
        <w:pStyle w:val="Odstavecseseznamem"/>
        <w:numPr>
          <w:ilvl w:val="0"/>
          <w:numId w:val="24"/>
        </w:numPr>
        <w:tabs>
          <w:tab w:val="left" w:pos="-720"/>
        </w:tabs>
        <w:suppressAutoHyphens/>
        <w:rPr>
          <w:spacing w:val="-3"/>
        </w:rPr>
      </w:pPr>
      <w:r>
        <w:rPr>
          <w:spacing w:val="-3"/>
        </w:rPr>
        <w:t>s tím, že zvolen</w:t>
      </w:r>
      <w:r w:rsidR="00506D2C">
        <w:rPr>
          <w:spacing w:val="-3"/>
        </w:rPr>
        <w:t>ému</w:t>
      </w:r>
      <w:r>
        <w:rPr>
          <w:spacing w:val="-3"/>
        </w:rPr>
        <w:t xml:space="preserve"> člen</w:t>
      </w:r>
      <w:r w:rsidR="00506D2C">
        <w:rPr>
          <w:spacing w:val="-3"/>
        </w:rPr>
        <w:t>ovi</w:t>
      </w:r>
      <w:r>
        <w:rPr>
          <w:spacing w:val="-3"/>
        </w:rPr>
        <w:t xml:space="preserve"> započne šestileté funkční období </w:t>
      </w:r>
      <w:r w:rsidR="00AA72C9">
        <w:rPr>
          <w:spacing w:val="-3"/>
        </w:rPr>
        <w:t>dnem volby.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C260AC" w:rsidRPr="00FA3C76" w:rsidRDefault="00C260AC" w:rsidP="00C260AC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583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4"/>
        <w:gridCol w:w="3119"/>
      </w:tblGrid>
      <w:tr w:rsidR="00C260AC" w:rsidRPr="00FA3C76" w:rsidTr="009D4F4A">
        <w:trPr>
          <w:trHeight w:val="567"/>
        </w:trPr>
        <w:tc>
          <w:tcPr>
            <w:tcW w:w="3464" w:type="dxa"/>
            <w:vAlign w:val="center"/>
          </w:tcPr>
          <w:p w:rsidR="00C260AC" w:rsidRPr="00FA3C76" w:rsidRDefault="00C260AC" w:rsidP="00194489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C260AC" w:rsidRPr="00FA3C76" w:rsidRDefault="00C260AC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C260AC" w:rsidRPr="00FA3C76" w:rsidTr="009D4F4A">
        <w:trPr>
          <w:trHeight w:val="567"/>
        </w:trPr>
        <w:tc>
          <w:tcPr>
            <w:tcW w:w="3464" w:type="dxa"/>
            <w:vAlign w:val="center"/>
          </w:tcPr>
          <w:p w:rsidR="00C260AC" w:rsidRPr="00FA3C76" w:rsidRDefault="00C260AC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C260AC" w:rsidRPr="00FA3C76" w:rsidRDefault="00C260AC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C260AC" w:rsidRPr="00FA3C76" w:rsidTr="009D4F4A">
        <w:trPr>
          <w:trHeight w:val="567"/>
        </w:trPr>
        <w:tc>
          <w:tcPr>
            <w:tcW w:w="3464" w:type="dxa"/>
            <w:vAlign w:val="center"/>
          </w:tcPr>
          <w:p w:rsidR="00C260AC" w:rsidRPr="00FA3C76" w:rsidRDefault="00C260AC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David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KASAL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C260AC" w:rsidRPr="00FA3C76" w:rsidRDefault="00C260AC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C260AC" w:rsidRPr="00FA3C76" w:rsidTr="009D4F4A">
        <w:trPr>
          <w:trHeight w:val="567"/>
        </w:trPr>
        <w:tc>
          <w:tcPr>
            <w:tcW w:w="3464" w:type="dxa"/>
            <w:vAlign w:val="center"/>
          </w:tcPr>
          <w:p w:rsidR="00C260AC" w:rsidRPr="00FA3C76" w:rsidRDefault="00C260AC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C260AC" w:rsidRPr="00FA3C76" w:rsidRDefault="009D4F4A" w:rsidP="00194489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9D4F4A" w:rsidRPr="00FA3C76" w:rsidTr="009D4F4A">
        <w:trPr>
          <w:trHeight w:val="567"/>
        </w:trPr>
        <w:tc>
          <w:tcPr>
            <w:tcW w:w="3464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  <w:tc>
          <w:tcPr>
            <w:tcW w:w="3119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  <w:bookmarkStart w:id="0" w:name="_GoBack"/>
        <w:bookmarkEnd w:id="0"/>
      </w:tr>
      <w:tr w:rsidR="009D4F4A" w:rsidRPr="00FA3C76" w:rsidTr="009D4F4A">
        <w:trPr>
          <w:trHeight w:val="567"/>
        </w:trPr>
        <w:tc>
          <w:tcPr>
            <w:tcW w:w="3464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Helena VÁLKOVÁ v. r.</w:t>
            </w:r>
          </w:p>
        </w:tc>
        <w:tc>
          <w:tcPr>
            <w:tcW w:w="3119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9D4F4A" w:rsidRPr="00FA3C76" w:rsidTr="009D4F4A">
        <w:trPr>
          <w:trHeight w:val="567"/>
        </w:trPr>
        <w:tc>
          <w:tcPr>
            <w:tcW w:w="3464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3119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4F4A" w:rsidRPr="00FA3C76" w:rsidTr="009D4F4A">
        <w:trPr>
          <w:trHeight w:val="567"/>
        </w:trPr>
        <w:tc>
          <w:tcPr>
            <w:tcW w:w="3464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9D4F4A" w:rsidRPr="00FA3C76" w:rsidRDefault="009D4F4A" w:rsidP="009D4F4A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p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22"/>
      </w:tblGrid>
      <w:tr w:rsidR="007F5A30" w:rsidTr="002C0BD0">
        <w:trPr>
          <w:trHeight w:val="567"/>
        </w:trPr>
        <w:tc>
          <w:tcPr>
            <w:tcW w:w="3177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5A30" w:rsidTr="002C0BD0">
        <w:trPr>
          <w:trHeight w:val="567"/>
        </w:trPr>
        <w:tc>
          <w:tcPr>
            <w:tcW w:w="3177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5A30" w:rsidTr="002C0BD0">
        <w:trPr>
          <w:trHeight w:val="567"/>
        </w:trPr>
        <w:tc>
          <w:tcPr>
            <w:tcW w:w="3177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F5A30" w:rsidTr="002B7987">
        <w:trPr>
          <w:trHeight w:val="567"/>
        </w:trPr>
        <w:tc>
          <w:tcPr>
            <w:tcW w:w="3177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22" w:type="dxa"/>
            <w:vAlign w:val="center"/>
          </w:tcPr>
          <w:p w:rsidR="007F5A30" w:rsidRDefault="007F5A3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F5A30" w:rsidRDefault="007F5A30" w:rsidP="007F5A30">
      <w:pPr>
        <w:pStyle w:val="Zkladntextodsazen"/>
        <w:ind w:left="1413" w:hanging="704"/>
        <w:jc w:val="both"/>
        <w:rPr>
          <w:rFonts w:ascii="Arial" w:hAnsi="Arial"/>
          <w:i/>
        </w:rPr>
      </w:pPr>
    </w:p>
    <w:p w:rsidR="00B52C48" w:rsidRPr="00BE6E20" w:rsidRDefault="00B52C48" w:rsidP="007F5A30">
      <w:pPr>
        <w:spacing w:after="240"/>
        <w:jc w:val="center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40CDB"/>
    <w:rsid w:val="00051192"/>
    <w:rsid w:val="00062E49"/>
    <w:rsid w:val="0007753D"/>
    <w:rsid w:val="000809E0"/>
    <w:rsid w:val="00092283"/>
    <w:rsid w:val="000B479E"/>
    <w:rsid w:val="000C3F3E"/>
    <w:rsid w:val="000D1F95"/>
    <w:rsid w:val="000E0682"/>
    <w:rsid w:val="000F31E2"/>
    <w:rsid w:val="000F612E"/>
    <w:rsid w:val="00110B75"/>
    <w:rsid w:val="00132AD7"/>
    <w:rsid w:val="00144D66"/>
    <w:rsid w:val="00147E80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B7987"/>
    <w:rsid w:val="002C0BD0"/>
    <w:rsid w:val="002C6DFB"/>
    <w:rsid w:val="002D3F52"/>
    <w:rsid w:val="002E35F4"/>
    <w:rsid w:val="003212EC"/>
    <w:rsid w:val="0032644D"/>
    <w:rsid w:val="00330387"/>
    <w:rsid w:val="003613EE"/>
    <w:rsid w:val="00396D6D"/>
    <w:rsid w:val="00397BF0"/>
    <w:rsid w:val="00397F0F"/>
    <w:rsid w:val="003A402C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06D2C"/>
    <w:rsid w:val="0051041D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B3394"/>
    <w:rsid w:val="005C72D3"/>
    <w:rsid w:val="005D319B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7F5A30"/>
    <w:rsid w:val="00812564"/>
    <w:rsid w:val="00814BFA"/>
    <w:rsid w:val="00826E0E"/>
    <w:rsid w:val="00827C65"/>
    <w:rsid w:val="008352D1"/>
    <w:rsid w:val="0084303B"/>
    <w:rsid w:val="00847C75"/>
    <w:rsid w:val="00882424"/>
    <w:rsid w:val="00896C57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8F5641"/>
    <w:rsid w:val="00900163"/>
    <w:rsid w:val="00917D04"/>
    <w:rsid w:val="00962723"/>
    <w:rsid w:val="009675DA"/>
    <w:rsid w:val="00970864"/>
    <w:rsid w:val="00985EE5"/>
    <w:rsid w:val="00986B23"/>
    <w:rsid w:val="009A56FA"/>
    <w:rsid w:val="009B3AA5"/>
    <w:rsid w:val="009D4F4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A72C9"/>
    <w:rsid w:val="00AB0D96"/>
    <w:rsid w:val="00AF31CF"/>
    <w:rsid w:val="00B0522D"/>
    <w:rsid w:val="00B10BEC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A54FA"/>
    <w:rsid w:val="00BE6E20"/>
    <w:rsid w:val="00C260AC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946"/>
    <w:rsid w:val="00CE13DE"/>
    <w:rsid w:val="00D22413"/>
    <w:rsid w:val="00D43901"/>
    <w:rsid w:val="00D453DE"/>
    <w:rsid w:val="00D45E86"/>
    <w:rsid w:val="00D54217"/>
    <w:rsid w:val="00D56556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F16B42"/>
    <w:rsid w:val="00F22850"/>
    <w:rsid w:val="00F52BFE"/>
    <w:rsid w:val="00F53E33"/>
    <w:rsid w:val="00F64C73"/>
    <w:rsid w:val="00F66B4E"/>
    <w:rsid w:val="00F809DD"/>
    <w:rsid w:val="00F91566"/>
    <w:rsid w:val="00F96EDE"/>
    <w:rsid w:val="00FA0F9B"/>
    <w:rsid w:val="00FA192A"/>
    <w:rsid w:val="00FA5B81"/>
    <w:rsid w:val="00FA6A43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D2690AB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E522D-66E9-4912-8DE0-C0C7F886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210</TotalTime>
  <Pages>2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68</cp:revision>
  <cp:lastPrinted>2026-02-19T15:57:00Z</cp:lastPrinted>
  <dcterms:created xsi:type="dcterms:W3CDTF">2026-01-08T13:34:00Z</dcterms:created>
  <dcterms:modified xsi:type="dcterms:W3CDTF">2026-05-15T10:10:00Z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