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21F20" w14:textId="77777777" w:rsidR="00665F4D" w:rsidRDefault="0024715E" w:rsidP="00812564">
      <w:pPr>
        <w:pStyle w:val="dajeomstuadatu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793CCDA" wp14:editId="0C269A85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DC2F92">
          <w:t>202</w:t>
        </w:r>
      </w:fldSimple>
      <w:r w:rsidR="001B59F7">
        <w:t>6</w:t>
      </w:r>
    </w:p>
    <w:p w14:paraId="17910311" w14:textId="77777777"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14:paraId="312F60FE" w14:textId="77777777" w:rsidR="001F3AA0" w:rsidRDefault="007F7DE7" w:rsidP="001F3AA0">
      <w:pPr>
        <w:pStyle w:val="Nzev"/>
      </w:pPr>
      <w:r>
        <w:t>6</w:t>
      </w:r>
      <w:r w:rsidR="00627C2A">
        <w:t>3</w:t>
      </w:r>
      <w:r w:rsidR="00B0522D">
        <w:t>.</w:t>
      </w:r>
      <w:r w:rsidR="006528C3">
        <w:br/>
        <w:t>USNESENÍ</w:t>
      </w:r>
      <w:r w:rsidR="0056231C">
        <w:t xml:space="preserve"> </w:t>
      </w:r>
    </w:p>
    <w:p w14:paraId="01A8C47F" w14:textId="77777777"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24715E" w:rsidRPr="002E35F4">
        <w:rPr>
          <w:b/>
        </w:rPr>
        <w:t>z</w:t>
      </w:r>
      <w:r w:rsidR="00FB6F26">
        <w:rPr>
          <w:b/>
        </w:rPr>
        <w:t>e</w:t>
      </w:r>
      <w:r w:rsidR="0024715E">
        <w:rPr>
          <w:b/>
        </w:rPr>
        <w:t xml:space="preserve"> </w:t>
      </w:r>
      <w:r w:rsidR="00FB6F26">
        <w:rPr>
          <w:b/>
        </w:rPr>
        <w:t>7</w:t>
      </w:r>
      <w:r w:rsidR="0024715E">
        <w:rPr>
          <w:b/>
        </w:rPr>
        <w:t xml:space="preserve">. schůze </w:t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3-10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FB6F26">
            <w:rPr>
              <w:b/>
            </w:rPr>
            <w:t>10. března 2026</w:t>
          </w:r>
        </w:sdtContent>
      </w:sdt>
    </w:p>
    <w:p w14:paraId="4286F5E8" w14:textId="77777777"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7F7DE7">
        <w:t>volbu</w:t>
      </w:r>
      <w:r w:rsidR="00FC586F">
        <w:t xml:space="preserve"> členů </w:t>
      </w:r>
      <w:r w:rsidR="00D878BB">
        <w:t>d</w:t>
      </w:r>
      <w:r w:rsidR="00FB6F26">
        <w:t xml:space="preserve">ozorčí rady </w:t>
      </w:r>
      <w:r w:rsidR="00D878BB">
        <w:t>Státního</w:t>
      </w:r>
      <w:r w:rsidR="00D527A4">
        <w:t xml:space="preserve"> zemědělského intervenčního fondu</w:t>
      </w:r>
      <w:r w:rsidR="007F7DE7">
        <w:t xml:space="preserve"> /</w:t>
      </w:r>
      <w:r w:rsidR="00D527A4">
        <w:t>3</w:t>
      </w:r>
      <w:r w:rsidR="007F7DE7">
        <w:t>/</w:t>
      </w:r>
    </w:p>
    <w:p w14:paraId="4E94A0D8" w14:textId="77777777" w:rsidR="00917D04" w:rsidRDefault="00917D04" w:rsidP="007C150F">
      <w:pPr>
        <w:pBdr>
          <w:bottom w:val="single" w:sz="4" w:space="1" w:color="auto"/>
        </w:pBdr>
        <w:spacing w:after="360"/>
      </w:pPr>
    </w:p>
    <w:p w14:paraId="36EB626D" w14:textId="77777777"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14:paraId="7F2BAEE9" w14:textId="77777777" w:rsidR="00221FEC" w:rsidRDefault="00221FEC" w:rsidP="00221FEC">
      <w:pPr>
        <w:spacing w:after="240"/>
      </w:pPr>
      <w:r>
        <w:t>Volební komise Poslanecké sněmovny</w:t>
      </w:r>
    </w:p>
    <w:p w14:paraId="49E20D24" w14:textId="77777777"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</w:t>
      </w:r>
      <w:r w:rsidR="007F7DE7">
        <w:t xml:space="preserve"> </w:t>
      </w:r>
      <w:r w:rsidR="00FC586F">
        <w:t>seznámil</w:t>
      </w:r>
      <w:r>
        <w:t xml:space="preserve"> Poslaneckou sněmovnu</w:t>
      </w:r>
    </w:p>
    <w:p w14:paraId="001EF885" w14:textId="77777777" w:rsidR="00221FEC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</w:t>
      </w:r>
      <w:r w:rsidR="007F7DE7">
        <w:t> </w:t>
      </w:r>
      <w:r w:rsidRPr="00221FEC">
        <w:t>návrh</w:t>
      </w:r>
      <w:r w:rsidR="007F7DE7">
        <w:t>y kandidátů na volbu</w:t>
      </w:r>
      <w:r w:rsidR="00FC586F">
        <w:t xml:space="preserve"> členů </w:t>
      </w:r>
      <w:r w:rsidR="00D878BB">
        <w:t>d</w:t>
      </w:r>
      <w:r w:rsidR="00FC586F">
        <w:t xml:space="preserve">ozorčí rady </w:t>
      </w:r>
      <w:r w:rsidR="00D878BB">
        <w:t xml:space="preserve">Státního </w:t>
      </w:r>
      <w:r w:rsidR="00D527A4">
        <w:t>zemědělského intervenčního fondu</w:t>
      </w:r>
    </w:p>
    <w:p w14:paraId="3F30C302" w14:textId="77777777" w:rsidR="00456E92" w:rsidRPr="009E74FF" w:rsidRDefault="00456E92" w:rsidP="00456E92">
      <w:pPr>
        <w:tabs>
          <w:tab w:val="left" w:pos="-720"/>
        </w:tabs>
        <w:suppressAutoHyphens/>
        <w:ind w:left="720"/>
      </w:pPr>
    </w:p>
    <w:p w14:paraId="4CB60283" w14:textId="77777777" w:rsidR="007F7DE7" w:rsidRPr="00456E92" w:rsidRDefault="00456E92" w:rsidP="007F7DE7">
      <w:pPr>
        <w:pStyle w:val="Tlotextu"/>
        <w:numPr>
          <w:ilvl w:val="0"/>
          <w:numId w:val="27"/>
        </w:numPr>
        <w:rPr>
          <w:b/>
        </w:rPr>
      </w:pPr>
      <w:r w:rsidRPr="00456E92">
        <w:rPr>
          <w:b/>
        </w:rPr>
        <w:t>JANEČEK</w:t>
      </w:r>
      <w:r w:rsidRPr="00456E92">
        <w:rPr>
          <w:b/>
        </w:rPr>
        <w:tab/>
        <w:t>Václav</w:t>
      </w:r>
      <w:r w:rsidRPr="00456E92">
        <w:rPr>
          <w:b/>
        </w:rPr>
        <w:tab/>
      </w:r>
      <w:r w:rsidRPr="00456E92">
        <w:rPr>
          <w:b/>
        </w:rPr>
        <w:tab/>
        <w:t>Motoristé sobě</w:t>
      </w:r>
    </w:p>
    <w:p w14:paraId="7D8B3B32" w14:textId="77777777" w:rsidR="00456E92" w:rsidRPr="00456E92" w:rsidRDefault="00456E92" w:rsidP="00456E92">
      <w:pPr>
        <w:pStyle w:val="Tlotextu"/>
        <w:numPr>
          <w:ilvl w:val="0"/>
          <w:numId w:val="27"/>
        </w:numPr>
        <w:rPr>
          <w:b/>
        </w:rPr>
      </w:pPr>
      <w:r w:rsidRPr="009A43A6">
        <w:rPr>
          <w:b/>
        </w:rPr>
        <w:t>PRAŽÁK</w:t>
      </w:r>
      <w:r w:rsidRPr="009A43A6">
        <w:rPr>
          <w:b/>
        </w:rPr>
        <w:tab/>
      </w:r>
      <w:r w:rsidRPr="009A43A6">
        <w:rPr>
          <w:b/>
        </w:rPr>
        <w:tab/>
        <w:t>David</w:t>
      </w:r>
      <w:r w:rsidRPr="009A43A6">
        <w:rPr>
          <w:b/>
        </w:rPr>
        <w:tab/>
      </w:r>
      <w:r w:rsidRPr="009A43A6">
        <w:rPr>
          <w:b/>
        </w:rPr>
        <w:tab/>
        <w:t>ANO 2011</w:t>
      </w:r>
    </w:p>
    <w:p w14:paraId="616AE4AC" w14:textId="77777777" w:rsidR="00DC1848" w:rsidRPr="009A43A6" w:rsidRDefault="00DC1848" w:rsidP="007F7DE7">
      <w:pPr>
        <w:pStyle w:val="Tlotextu"/>
        <w:numPr>
          <w:ilvl w:val="0"/>
          <w:numId w:val="27"/>
        </w:numPr>
        <w:rPr>
          <w:b/>
        </w:rPr>
      </w:pPr>
      <w:r>
        <w:rPr>
          <w:b/>
        </w:rPr>
        <w:t>ŠEBEK</w:t>
      </w:r>
      <w:r>
        <w:rPr>
          <w:b/>
        </w:rPr>
        <w:tab/>
      </w:r>
      <w:r>
        <w:rPr>
          <w:b/>
        </w:rPr>
        <w:tab/>
        <w:t>Jaroslav</w:t>
      </w:r>
      <w:r>
        <w:rPr>
          <w:b/>
        </w:rPr>
        <w:tab/>
        <w:t>Piráti</w:t>
      </w:r>
    </w:p>
    <w:p w14:paraId="5CD38FE5" w14:textId="77777777" w:rsidR="007F7DE7" w:rsidRPr="009A43A6" w:rsidRDefault="009A43A6" w:rsidP="007F7DE7">
      <w:pPr>
        <w:pStyle w:val="Tlotextu"/>
        <w:numPr>
          <w:ilvl w:val="0"/>
          <w:numId w:val="27"/>
        </w:numPr>
        <w:rPr>
          <w:b/>
        </w:rPr>
      </w:pPr>
      <w:r w:rsidRPr="009A43A6">
        <w:rPr>
          <w:b/>
        </w:rPr>
        <w:t>TROJAN</w:t>
      </w:r>
      <w:r w:rsidRPr="009A43A6">
        <w:rPr>
          <w:b/>
        </w:rPr>
        <w:tab/>
      </w:r>
      <w:r w:rsidR="007F7DE7" w:rsidRPr="009A43A6">
        <w:rPr>
          <w:b/>
        </w:rPr>
        <w:tab/>
      </w:r>
      <w:r w:rsidRPr="009A43A6">
        <w:rPr>
          <w:b/>
        </w:rPr>
        <w:t>Václav</w:t>
      </w:r>
      <w:r w:rsidR="007F7DE7" w:rsidRPr="009A43A6">
        <w:rPr>
          <w:b/>
        </w:rPr>
        <w:tab/>
      </w:r>
      <w:r w:rsidR="007F7DE7" w:rsidRPr="009A43A6">
        <w:rPr>
          <w:b/>
        </w:rPr>
        <w:tab/>
      </w:r>
      <w:r w:rsidRPr="009A43A6">
        <w:rPr>
          <w:b/>
        </w:rPr>
        <w:t>ANO 2011</w:t>
      </w:r>
    </w:p>
    <w:p w14:paraId="3B44363C" w14:textId="77777777" w:rsidR="009566B1" w:rsidRPr="007E0F86" w:rsidRDefault="009566B1" w:rsidP="007F7DE7">
      <w:pPr>
        <w:spacing w:before="100" w:beforeAutospacing="1"/>
        <w:ind w:left="720"/>
        <w:rPr>
          <w:rFonts w:ascii="Times New Roman" w:eastAsia="Times New Roman" w:hAnsi="Times New Roman" w:cs="Times New Roman"/>
          <w:color w:val="000000"/>
          <w:spacing w:val="-4"/>
          <w:szCs w:val="24"/>
          <w:lang w:eastAsia="cs-CZ"/>
        </w:rPr>
      </w:pPr>
    </w:p>
    <w:p w14:paraId="42E160CE" w14:textId="77777777" w:rsidR="00CD4946" w:rsidRDefault="00FC586F" w:rsidP="00FC586F">
      <w:p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 xml:space="preserve"> </w:t>
      </w:r>
    </w:p>
    <w:p w14:paraId="5B4BA3D7" w14:textId="77777777" w:rsidR="00CD4946" w:rsidRDefault="00CD4946" w:rsidP="007F7DE7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 w:rsidRPr="007F7DE7">
        <w:rPr>
          <w:spacing w:val="-3"/>
        </w:rPr>
        <w:t>s tím, že</w:t>
      </w:r>
      <w:r w:rsidR="007F7DE7" w:rsidRPr="007F7DE7">
        <w:rPr>
          <w:spacing w:val="-3"/>
        </w:rPr>
        <w:t xml:space="preserve"> zvláštní zákon způsob volby nestanoví - vo</w:t>
      </w:r>
      <w:r w:rsidRPr="007F7DE7">
        <w:rPr>
          <w:spacing w:val="-3"/>
        </w:rPr>
        <w:t xml:space="preserve">lební komise navrhuje </w:t>
      </w:r>
      <w:r w:rsidR="007F7DE7" w:rsidRPr="007F7DE7">
        <w:rPr>
          <w:spacing w:val="-3"/>
        </w:rPr>
        <w:t>volbu tajnou,</w:t>
      </w:r>
    </w:p>
    <w:p w14:paraId="7FD9433F" w14:textId="77777777" w:rsidR="007F7DE7" w:rsidRPr="00E966E9" w:rsidRDefault="007F7DE7" w:rsidP="00E966E9">
      <w:pPr>
        <w:tabs>
          <w:tab w:val="left" w:pos="-720"/>
        </w:tabs>
        <w:suppressAutoHyphens/>
        <w:rPr>
          <w:spacing w:val="-3"/>
        </w:rPr>
      </w:pPr>
    </w:p>
    <w:p w14:paraId="4CF5C76A" w14:textId="77777777" w:rsidR="007F7DE7" w:rsidRPr="007F7DE7" w:rsidRDefault="007F7DE7" w:rsidP="007F7DE7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>s tím, že zvoleným členům započne čtyřleté funkční období dnem volby.</w:t>
      </w:r>
    </w:p>
    <w:p w14:paraId="0BF00D58" w14:textId="77777777"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14:paraId="133CA8A9" w14:textId="77777777" w:rsidR="009675DA" w:rsidRDefault="009675DA" w:rsidP="00E25A06">
      <w:pPr>
        <w:pStyle w:val="Zkladntextodsazen"/>
        <w:ind w:left="1413" w:hanging="704"/>
        <w:jc w:val="both"/>
        <w:rPr>
          <w:b/>
        </w:rPr>
      </w:pPr>
    </w:p>
    <w:p w14:paraId="191F1E02" w14:textId="77777777" w:rsidR="009675DA" w:rsidRDefault="009675DA" w:rsidP="00E25A06">
      <w:pPr>
        <w:pStyle w:val="Zkladntextodsazen"/>
        <w:ind w:left="1413" w:hanging="704"/>
        <w:jc w:val="both"/>
        <w:rPr>
          <w:b/>
        </w:rPr>
      </w:pPr>
    </w:p>
    <w:p w14:paraId="59CEF88F" w14:textId="77777777" w:rsidR="009675DA" w:rsidRDefault="009675DA" w:rsidP="00CD4946">
      <w:pPr>
        <w:tabs>
          <w:tab w:val="left" w:pos="-720"/>
        </w:tabs>
        <w:suppressAutoHyphens/>
        <w:rPr>
          <w:spacing w:val="-3"/>
        </w:rPr>
      </w:pPr>
    </w:p>
    <w:p w14:paraId="74226AE0" w14:textId="77777777" w:rsidR="00E966E9" w:rsidRDefault="00E966E9" w:rsidP="00CD4946">
      <w:pPr>
        <w:tabs>
          <w:tab w:val="left" w:pos="-720"/>
        </w:tabs>
        <w:suppressAutoHyphens/>
        <w:rPr>
          <w:spacing w:val="-3"/>
        </w:rPr>
      </w:pPr>
    </w:p>
    <w:p w14:paraId="676B06EA" w14:textId="77777777" w:rsidR="00E966E9" w:rsidRDefault="00E966E9" w:rsidP="00CD4946">
      <w:pPr>
        <w:tabs>
          <w:tab w:val="left" w:pos="-720"/>
        </w:tabs>
        <w:suppressAutoHyphens/>
        <w:rPr>
          <w:spacing w:val="-3"/>
        </w:rPr>
      </w:pPr>
    </w:p>
    <w:p w14:paraId="0FF51C72" w14:textId="77777777" w:rsidR="00E966E9" w:rsidRDefault="00E966E9" w:rsidP="00CD4946">
      <w:pPr>
        <w:tabs>
          <w:tab w:val="left" w:pos="-720"/>
        </w:tabs>
        <w:suppressAutoHyphens/>
        <w:rPr>
          <w:spacing w:val="-3"/>
        </w:rPr>
      </w:pPr>
      <w:bookmarkStart w:id="0" w:name="_GoBack"/>
      <w:bookmarkEnd w:id="0"/>
    </w:p>
    <w:p w14:paraId="4951084C" w14:textId="77777777" w:rsidR="00AB1884" w:rsidRDefault="00AB1884" w:rsidP="00CD4946">
      <w:pPr>
        <w:tabs>
          <w:tab w:val="left" w:pos="-720"/>
        </w:tabs>
        <w:suppressAutoHyphens/>
        <w:rPr>
          <w:spacing w:val="-3"/>
        </w:rPr>
      </w:pPr>
    </w:p>
    <w:p w14:paraId="44B81F01" w14:textId="77777777" w:rsidR="009675DA" w:rsidRDefault="009675DA" w:rsidP="007F7DE7">
      <w:pPr>
        <w:tabs>
          <w:tab w:val="left" w:pos="-720"/>
        </w:tabs>
        <w:suppressAutoHyphens/>
        <w:rPr>
          <w:spacing w:val="-3"/>
        </w:rPr>
      </w:pPr>
    </w:p>
    <w:p w14:paraId="668A4992" w14:textId="77777777" w:rsidR="00247F76" w:rsidRPr="00BE6E20" w:rsidRDefault="00B52C48" w:rsidP="00247F76">
      <w:r w:rsidRPr="00BE6E20">
        <w:rPr>
          <w:szCs w:val="24"/>
        </w:rPr>
        <w:t xml:space="preserve">      </w:t>
      </w:r>
      <w:r w:rsidR="00DC138A" w:rsidRPr="00BE6E20">
        <w:rPr>
          <w:szCs w:val="24"/>
        </w:rPr>
        <w:tab/>
        <w:t xml:space="preserve"> </w:t>
      </w:r>
      <w:r w:rsidRPr="00BE6E20">
        <w:rPr>
          <w:szCs w:val="24"/>
        </w:rPr>
        <w:t xml:space="preserve"> </w:t>
      </w:r>
    </w:p>
    <w:p w14:paraId="62354891" w14:textId="77777777" w:rsidR="00247F76" w:rsidRPr="00BE6E20" w:rsidRDefault="00247F76" w:rsidP="00247F76">
      <w:pPr>
        <w:rPr>
          <w:szCs w:val="24"/>
        </w:rPr>
      </w:pPr>
      <w:r w:rsidRPr="00BE6E20">
        <w:rPr>
          <w:szCs w:val="24"/>
        </w:rPr>
        <w:t xml:space="preserve">          </w:t>
      </w:r>
      <w:r w:rsidR="00046292">
        <w:rPr>
          <w:szCs w:val="24"/>
        </w:rPr>
        <w:t xml:space="preserve">  Ondřej BABKA</w:t>
      </w:r>
      <w:r w:rsidR="00B83003">
        <w:rPr>
          <w:szCs w:val="24"/>
        </w:rPr>
        <w:t xml:space="preserve"> v. r. </w:t>
      </w:r>
      <w:r w:rsidR="008F1042">
        <w:rPr>
          <w:color w:val="FF0000"/>
          <w:szCs w:val="24"/>
        </w:rPr>
        <w:tab/>
      </w:r>
      <w:r w:rsidR="00E46F25">
        <w:rPr>
          <w:color w:val="FF0000"/>
          <w:szCs w:val="24"/>
        </w:rPr>
        <w:t xml:space="preserve">                 </w:t>
      </w:r>
      <w:r w:rsidR="00FB6F26">
        <w:rPr>
          <w:color w:val="FF0000"/>
          <w:szCs w:val="24"/>
        </w:rPr>
        <w:t xml:space="preserve">    </w:t>
      </w:r>
      <w:r w:rsidR="00E46F25">
        <w:rPr>
          <w:color w:val="FF0000"/>
          <w:szCs w:val="24"/>
        </w:rPr>
        <w:t xml:space="preserve"> </w:t>
      </w:r>
      <w:r w:rsidR="00B83003">
        <w:rPr>
          <w:color w:val="FF0000"/>
          <w:szCs w:val="24"/>
        </w:rPr>
        <w:tab/>
      </w:r>
      <w:r w:rsidR="00B83003">
        <w:rPr>
          <w:color w:val="FF0000"/>
          <w:szCs w:val="24"/>
        </w:rPr>
        <w:tab/>
        <w:t xml:space="preserve">       </w:t>
      </w:r>
      <w:r>
        <w:rPr>
          <w:szCs w:val="24"/>
        </w:rPr>
        <w:t>Martin KOLOVRATNÍ</w:t>
      </w:r>
      <w:r w:rsidRPr="00BE6E20">
        <w:rPr>
          <w:szCs w:val="24"/>
        </w:rPr>
        <w:t>K</w:t>
      </w:r>
      <w:r w:rsidR="00B83003">
        <w:rPr>
          <w:szCs w:val="24"/>
        </w:rPr>
        <w:t xml:space="preserve"> v. r. </w:t>
      </w:r>
    </w:p>
    <w:p w14:paraId="312DDD69" w14:textId="77777777" w:rsidR="00B52C48" w:rsidRPr="00BE6E20" w:rsidRDefault="00247F76" w:rsidP="00247F76">
      <w:pPr>
        <w:rPr>
          <w:rFonts w:ascii="Arial" w:hAnsi="Arial"/>
          <w:i/>
        </w:rPr>
      </w:pPr>
      <w:r w:rsidRPr="00BE6E20">
        <w:t xml:space="preserve">          </w:t>
      </w:r>
      <w:r w:rsidRPr="00BE6E20">
        <w:tab/>
        <w:t xml:space="preserve"> ověřovatel komise</w:t>
      </w:r>
      <w:r w:rsidRPr="00BE6E20">
        <w:rPr>
          <w:rFonts w:ascii="Arial" w:hAnsi="Arial"/>
        </w:rPr>
        <w:t xml:space="preserve"> </w:t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  <w:t xml:space="preserve">    </w:t>
      </w:r>
      <w:r w:rsidRPr="00BE6E20">
        <w:rPr>
          <w:rFonts w:ascii="Arial" w:hAnsi="Arial"/>
        </w:rPr>
        <w:tab/>
        <w:t xml:space="preserve">      </w:t>
      </w:r>
      <w:r w:rsidRPr="00BE6E20">
        <w:t>předseda komise</w:t>
      </w: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8D0B6" w14:textId="77777777" w:rsidR="0099317B" w:rsidRDefault="0099317B" w:rsidP="000809E0">
      <w:r>
        <w:separator/>
      </w:r>
    </w:p>
  </w:endnote>
  <w:endnote w:type="continuationSeparator" w:id="0">
    <w:p w14:paraId="33EBB1EC" w14:textId="77777777" w:rsidR="0099317B" w:rsidRDefault="0099317B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14:paraId="19F90C7A" w14:textId="77777777" w:rsidTr="00CE13DE">
      <w:trPr>
        <w:jc w:val="right"/>
      </w:trPr>
      <w:tc>
        <w:tcPr>
          <w:tcW w:w="1134" w:type="dxa"/>
          <w:vAlign w:val="bottom"/>
        </w:tcPr>
        <w:p w14:paraId="0BA6D2FE" w14:textId="77777777"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14:paraId="026072A0" w14:textId="77777777"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EE97B" w14:textId="77777777" w:rsidR="0099317B" w:rsidRDefault="0099317B" w:rsidP="000809E0">
      <w:r>
        <w:separator/>
      </w:r>
    </w:p>
  </w:footnote>
  <w:footnote w:type="continuationSeparator" w:id="0">
    <w:p w14:paraId="37F965D6" w14:textId="77777777" w:rsidR="0099317B" w:rsidRDefault="0099317B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83082" w14:textId="77777777" w:rsidR="00B23C27" w:rsidRDefault="00E65507" w:rsidP="00B23C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82922E" wp14:editId="1C2EB6A5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2199CE" wp14:editId="6F1640B6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6082EC2"/>
    <w:multiLevelType w:val="hybridMultilevel"/>
    <w:tmpl w:val="FDEE5CD8"/>
    <w:lvl w:ilvl="0" w:tplc="CEF2BD56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9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1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20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2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92"/>
    <w:rsid w:val="000052DA"/>
    <w:rsid w:val="00046292"/>
    <w:rsid w:val="00062E49"/>
    <w:rsid w:val="0007753D"/>
    <w:rsid w:val="000809E0"/>
    <w:rsid w:val="00094ACC"/>
    <w:rsid w:val="000B479E"/>
    <w:rsid w:val="000C3F3E"/>
    <w:rsid w:val="000E0682"/>
    <w:rsid w:val="000E145B"/>
    <w:rsid w:val="000F612E"/>
    <w:rsid w:val="00110B75"/>
    <w:rsid w:val="001265C3"/>
    <w:rsid w:val="00144D66"/>
    <w:rsid w:val="00154667"/>
    <w:rsid w:val="00170AE5"/>
    <w:rsid w:val="00177281"/>
    <w:rsid w:val="00177D37"/>
    <w:rsid w:val="001B59F7"/>
    <w:rsid w:val="001B6BCF"/>
    <w:rsid w:val="001F3AA0"/>
    <w:rsid w:val="001F6F0D"/>
    <w:rsid w:val="00221FEC"/>
    <w:rsid w:val="002435B3"/>
    <w:rsid w:val="00244032"/>
    <w:rsid w:val="0024715E"/>
    <w:rsid w:val="00247F76"/>
    <w:rsid w:val="0025719C"/>
    <w:rsid w:val="00266C84"/>
    <w:rsid w:val="002D3F52"/>
    <w:rsid w:val="002E35F4"/>
    <w:rsid w:val="003212EC"/>
    <w:rsid w:val="00330387"/>
    <w:rsid w:val="00396D6D"/>
    <w:rsid w:val="00397F0F"/>
    <w:rsid w:val="003A402C"/>
    <w:rsid w:val="003A52FE"/>
    <w:rsid w:val="003C44EB"/>
    <w:rsid w:val="003F07C2"/>
    <w:rsid w:val="00400D6E"/>
    <w:rsid w:val="00421ECB"/>
    <w:rsid w:val="00436ACB"/>
    <w:rsid w:val="004412B6"/>
    <w:rsid w:val="00456E92"/>
    <w:rsid w:val="00467BF3"/>
    <w:rsid w:val="00473F09"/>
    <w:rsid w:val="0051041D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C2A"/>
    <w:rsid w:val="00627F9D"/>
    <w:rsid w:val="00640244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7E0F86"/>
    <w:rsid w:val="007F7DE7"/>
    <w:rsid w:val="00812564"/>
    <w:rsid w:val="00814BFA"/>
    <w:rsid w:val="00826E0E"/>
    <w:rsid w:val="00827C65"/>
    <w:rsid w:val="008352D1"/>
    <w:rsid w:val="0084303B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566B1"/>
    <w:rsid w:val="009675DA"/>
    <w:rsid w:val="00970864"/>
    <w:rsid w:val="00986B23"/>
    <w:rsid w:val="0099317B"/>
    <w:rsid w:val="009A43A6"/>
    <w:rsid w:val="009A56FA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B1884"/>
    <w:rsid w:val="00AF31CF"/>
    <w:rsid w:val="00B008E1"/>
    <w:rsid w:val="00B0522D"/>
    <w:rsid w:val="00B15D76"/>
    <w:rsid w:val="00B23C27"/>
    <w:rsid w:val="00B36A81"/>
    <w:rsid w:val="00B52C48"/>
    <w:rsid w:val="00B706F1"/>
    <w:rsid w:val="00B83003"/>
    <w:rsid w:val="00B835C2"/>
    <w:rsid w:val="00B91B82"/>
    <w:rsid w:val="00B93655"/>
    <w:rsid w:val="00BE6E20"/>
    <w:rsid w:val="00C43480"/>
    <w:rsid w:val="00C519FC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4946"/>
    <w:rsid w:val="00CE13DE"/>
    <w:rsid w:val="00D22413"/>
    <w:rsid w:val="00D43901"/>
    <w:rsid w:val="00D453DE"/>
    <w:rsid w:val="00D45E86"/>
    <w:rsid w:val="00D527A4"/>
    <w:rsid w:val="00D54217"/>
    <w:rsid w:val="00D86980"/>
    <w:rsid w:val="00D878BB"/>
    <w:rsid w:val="00D945C8"/>
    <w:rsid w:val="00DB7848"/>
    <w:rsid w:val="00DC1336"/>
    <w:rsid w:val="00DC138A"/>
    <w:rsid w:val="00DC1848"/>
    <w:rsid w:val="00DC2F92"/>
    <w:rsid w:val="00DE344C"/>
    <w:rsid w:val="00DF5EAC"/>
    <w:rsid w:val="00DF7D33"/>
    <w:rsid w:val="00E05BA8"/>
    <w:rsid w:val="00E23C86"/>
    <w:rsid w:val="00E25A06"/>
    <w:rsid w:val="00E34DE4"/>
    <w:rsid w:val="00E44CAD"/>
    <w:rsid w:val="00E4649B"/>
    <w:rsid w:val="00E46F25"/>
    <w:rsid w:val="00E65507"/>
    <w:rsid w:val="00E966E9"/>
    <w:rsid w:val="00EC1960"/>
    <w:rsid w:val="00EC3786"/>
    <w:rsid w:val="00EC5665"/>
    <w:rsid w:val="00ED054C"/>
    <w:rsid w:val="00F16B42"/>
    <w:rsid w:val="00F52BFE"/>
    <w:rsid w:val="00F53E33"/>
    <w:rsid w:val="00F809DD"/>
    <w:rsid w:val="00F91566"/>
    <w:rsid w:val="00FA0F9B"/>
    <w:rsid w:val="00FA192A"/>
    <w:rsid w:val="00FA5B81"/>
    <w:rsid w:val="00FB6F26"/>
    <w:rsid w:val="00FC586F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2DB3B2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  <w:style w:type="paragraph" w:customStyle="1" w:styleId="Tlotextu">
    <w:name w:val="Tělo textu"/>
    <w:basedOn w:val="Normln"/>
    <w:rsid w:val="007F7DE7"/>
    <w:pPr>
      <w:tabs>
        <w:tab w:val="left" w:pos="0"/>
      </w:tabs>
      <w:suppressAutoHyphens/>
    </w:pPr>
    <w:rPr>
      <w:rFonts w:ascii="Times New Roman" w:eastAsia="Times New Roman" w:hAnsi="Times New Roman" w:cs="Times New Roman"/>
      <w:spacing w:val="-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  <w:rsid w:val="00FB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9FD2-5464-40E7-862A-F6779AAC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53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Mgr. Pavlína Posejpalová</cp:lastModifiedBy>
  <cp:revision>57</cp:revision>
  <cp:lastPrinted>2025-06-19T08:11:00Z</cp:lastPrinted>
  <dcterms:created xsi:type="dcterms:W3CDTF">2026-01-08T15:47:00Z</dcterms:created>
  <dcterms:modified xsi:type="dcterms:W3CDTF">2026-03-20T17:50:00Z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