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DC2F92">
          <w:t>202</w:t>
        </w:r>
      </w:fldSimple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AF3C0B" w:rsidP="001F3AA0">
      <w:pPr>
        <w:pStyle w:val="Nzev"/>
      </w:pPr>
      <w:r>
        <w:t>7</w:t>
      </w:r>
      <w:r w:rsidR="00FC2C8B">
        <w:t>1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4-02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AF3C0B">
            <w:rPr>
              <w:b/>
            </w:rPr>
            <w:t>2. dubna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člen</w:t>
      </w:r>
      <w:r w:rsidR="00AF3C0B">
        <w:t>ů</w:t>
      </w:r>
      <w:r w:rsidR="000F612E">
        <w:t xml:space="preserve"> </w:t>
      </w:r>
      <w:r w:rsidR="00092283">
        <w:t>Rady České</w:t>
      </w:r>
      <w:r w:rsidR="00FC2C8B">
        <w:t xml:space="preserve"> televize</w:t>
      </w:r>
      <w:r w:rsidR="008D39D8">
        <w:t xml:space="preserve"> /</w:t>
      </w:r>
      <w:r w:rsidR="00AF3C0B">
        <w:t>6</w:t>
      </w:r>
      <w:r w:rsidR="008D39D8">
        <w:t>/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221FEC" w:rsidRPr="009E74FF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 </w:t>
      </w:r>
      <w:r w:rsidRPr="00221FEC">
        <w:t>návrhy</w:t>
      </w:r>
      <w:r>
        <w:rPr>
          <w:b/>
        </w:rPr>
        <w:t xml:space="preserve"> </w:t>
      </w:r>
      <w:r w:rsidR="00092283">
        <w:t xml:space="preserve">kandidátů na volbu </w:t>
      </w:r>
      <w:r w:rsidR="00AF3C0B">
        <w:t>6</w:t>
      </w:r>
      <w:r w:rsidR="00092283">
        <w:t xml:space="preserve"> člen</w:t>
      </w:r>
      <w:r w:rsidR="00AF3C0B">
        <w:t>ů</w:t>
      </w:r>
      <w:r w:rsidR="00092283">
        <w:t xml:space="preserve"> Rady České</w:t>
      </w:r>
      <w:r w:rsidR="00FC2C8B">
        <w:t xml:space="preserve"> televize</w:t>
      </w:r>
      <w:r w:rsidR="00092283">
        <w:t xml:space="preserve"> dle usnesení výboru pro mediální záležitosti Poslanecké sněmovny, a to</w:t>
      </w:r>
    </w:p>
    <w:p w:rsidR="00221FEC" w:rsidRPr="00E11A14" w:rsidRDefault="00221FEC" w:rsidP="00221FEC">
      <w:pPr>
        <w:tabs>
          <w:tab w:val="left" w:pos="-720"/>
        </w:tabs>
        <w:suppressAutoHyphens/>
        <w:ind w:left="2484"/>
      </w:pPr>
    </w:p>
    <w:p w:rsidR="008C0E5D" w:rsidRPr="008C0E5D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8C0E5D">
        <w:rPr>
          <w:b/>
        </w:rPr>
        <w:t>BAUMRUK</w:t>
      </w:r>
      <w:r w:rsidRPr="008C0E5D">
        <w:rPr>
          <w:b/>
        </w:rPr>
        <w:tab/>
        <w:t>Jiří</w:t>
      </w:r>
    </w:p>
    <w:p w:rsidR="008C0E5D" w:rsidRPr="008C0E5D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8C0E5D">
        <w:rPr>
          <w:b/>
        </w:rPr>
        <w:t>BERKOVEC</w:t>
      </w:r>
      <w:r w:rsidRPr="008C0E5D">
        <w:rPr>
          <w:b/>
        </w:rPr>
        <w:tab/>
        <w:t>Stanislav</w:t>
      </w:r>
    </w:p>
    <w:p w:rsidR="008C0E5D" w:rsidRPr="008C0E5D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8C0E5D">
        <w:rPr>
          <w:b/>
        </w:rPr>
        <w:t>BRADÁČ</w:t>
      </w:r>
      <w:r w:rsidRPr="008C0E5D">
        <w:rPr>
          <w:b/>
        </w:rPr>
        <w:tab/>
      </w:r>
      <w:r w:rsidRPr="008C0E5D">
        <w:rPr>
          <w:b/>
        </w:rPr>
        <w:tab/>
        <w:t>Roman</w:t>
      </w:r>
    </w:p>
    <w:p w:rsidR="008C0E5D" w:rsidRPr="008C0E5D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8C0E5D">
        <w:rPr>
          <w:b/>
        </w:rPr>
        <w:t>BROZDA</w:t>
      </w:r>
      <w:r w:rsidRPr="008C0E5D">
        <w:rPr>
          <w:b/>
        </w:rPr>
        <w:tab/>
      </w:r>
      <w:r w:rsidRPr="008C0E5D">
        <w:rPr>
          <w:b/>
        </w:rPr>
        <w:tab/>
        <w:t>Petr</w:t>
      </w:r>
    </w:p>
    <w:p w:rsidR="008C0E5D" w:rsidRPr="008C0E5D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8C0E5D">
        <w:rPr>
          <w:b/>
        </w:rPr>
        <w:t>ERBER</w:t>
      </w:r>
      <w:r w:rsidRPr="008C0E5D">
        <w:rPr>
          <w:b/>
        </w:rPr>
        <w:tab/>
      </w:r>
      <w:r w:rsidRPr="008C0E5D">
        <w:rPr>
          <w:b/>
        </w:rPr>
        <w:tab/>
        <w:t>Aleš</w:t>
      </w:r>
    </w:p>
    <w:p w:rsidR="008C0E5D" w:rsidRPr="008C0E5D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8C0E5D">
        <w:rPr>
          <w:b/>
        </w:rPr>
        <w:t>FRIC</w:t>
      </w:r>
      <w:r w:rsidRPr="008C0E5D">
        <w:rPr>
          <w:b/>
        </w:rPr>
        <w:tab/>
      </w:r>
      <w:r w:rsidRPr="008C0E5D">
        <w:rPr>
          <w:b/>
        </w:rPr>
        <w:tab/>
        <w:t>Milan</w:t>
      </w:r>
    </w:p>
    <w:p w:rsidR="008C0E5D" w:rsidRPr="008C0E5D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8C0E5D">
        <w:rPr>
          <w:b/>
        </w:rPr>
        <w:t>HERMAN</w:t>
      </w:r>
      <w:r w:rsidRPr="008C0E5D">
        <w:rPr>
          <w:b/>
        </w:rPr>
        <w:tab/>
        <w:t>Daniel</w:t>
      </w:r>
    </w:p>
    <w:p w:rsidR="008C0E5D" w:rsidRPr="008C0E5D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8C0E5D">
        <w:rPr>
          <w:b/>
        </w:rPr>
        <w:t>CHALUPSKÝ</w:t>
      </w:r>
      <w:r w:rsidRPr="008C0E5D">
        <w:rPr>
          <w:b/>
        </w:rPr>
        <w:tab/>
        <w:t>Martin</w:t>
      </w:r>
    </w:p>
    <w:p w:rsidR="008C0E5D" w:rsidRPr="00EF336E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JAHN</w:t>
      </w:r>
      <w:r>
        <w:rPr>
          <w:b/>
        </w:rPr>
        <w:tab/>
      </w:r>
      <w:r>
        <w:rPr>
          <w:b/>
        </w:rPr>
        <w:tab/>
        <w:t>Petr</w:t>
      </w:r>
    </w:p>
    <w:p w:rsidR="008C0E5D" w:rsidRPr="00EF336E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KOLLER</w:t>
      </w:r>
      <w:r>
        <w:rPr>
          <w:b/>
        </w:rPr>
        <w:tab/>
      </w:r>
      <w:r>
        <w:rPr>
          <w:b/>
        </w:rPr>
        <w:tab/>
        <w:t>Anna</w:t>
      </w:r>
    </w:p>
    <w:p w:rsidR="008C0E5D" w:rsidRPr="00EF336E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 xml:space="preserve">MAIELLO </w:t>
      </w:r>
      <w:r>
        <w:rPr>
          <w:b/>
        </w:rPr>
        <w:tab/>
        <w:t>Giuseppe</w:t>
      </w:r>
    </w:p>
    <w:p w:rsidR="008C0E5D" w:rsidRPr="00EF336E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MATOCHA</w:t>
      </w:r>
      <w:r>
        <w:rPr>
          <w:b/>
        </w:rPr>
        <w:tab/>
        <w:t>Pavel</w:t>
      </w:r>
    </w:p>
    <w:p w:rsidR="008C0E5D" w:rsidRPr="00EF336E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MEDEK</w:t>
      </w:r>
      <w:r>
        <w:rPr>
          <w:b/>
        </w:rPr>
        <w:tab/>
      </w:r>
      <w:r>
        <w:rPr>
          <w:b/>
        </w:rPr>
        <w:tab/>
        <w:t>Richard</w:t>
      </w:r>
    </w:p>
    <w:p w:rsidR="008C0E5D" w:rsidRPr="00EF336E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NETÍK</w:t>
      </w:r>
      <w:r>
        <w:rPr>
          <w:b/>
        </w:rPr>
        <w:tab/>
      </w:r>
      <w:r>
        <w:rPr>
          <w:b/>
        </w:rPr>
        <w:tab/>
        <w:t>Tomáš</w:t>
      </w:r>
    </w:p>
    <w:p w:rsidR="008C0E5D" w:rsidRPr="00EF336E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PLÍŠKOVÁ</w:t>
      </w:r>
      <w:r>
        <w:rPr>
          <w:b/>
        </w:rPr>
        <w:tab/>
        <w:t>Lucie</w:t>
      </w:r>
    </w:p>
    <w:p w:rsidR="008C0E5D" w:rsidRPr="008C0E5D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8C0E5D">
        <w:rPr>
          <w:b/>
        </w:rPr>
        <w:t>ŠLÉGR</w:t>
      </w:r>
      <w:r w:rsidRPr="008C0E5D">
        <w:rPr>
          <w:b/>
        </w:rPr>
        <w:tab/>
      </w:r>
      <w:r w:rsidRPr="008C0E5D">
        <w:rPr>
          <w:b/>
        </w:rPr>
        <w:tab/>
        <w:t>Jiří</w:t>
      </w:r>
    </w:p>
    <w:p w:rsidR="008C0E5D" w:rsidRPr="00EF336E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VESELÝ</w:t>
      </w:r>
      <w:r>
        <w:rPr>
          <w:b/>
        </w:rPr>
        <w:tab/>
      </w:r>
      <w:r>
        <w:rPr>
          <w:b/>
        </w:rPr>
        <w:tab/>
        <w:t>Luboš Xaver</w:t>
      </w:r>
    </w:p>
    <w:p w:rsidR="008C0E5D" w:rsidRPr="00EF336E" w:rsidRDefault="008C0E5D" w:rsidP="008C0E5D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VÍCH</w:t>
      </w:r>
      <w:r>
        <w:rPr>
          <w:b/>
        </w:rPr>
        <w:tab/>
      </w:r>
      <w:r>
        <w:rPr>
          <w:b/>
        </w:rPr>
        <w:tab/>
        <w:t>Marek</w:t>
      </w:r>
    </w:p>
    <w:p w:rsidR="00221FEC" w:rsidRPr="00147E80" w:rsidRDefault="00221FEC" w:rsidP="000F31E2">
      <w:pPr>
        <w:tabs>
          <w:tab w:val="left" w:pos="-720"/>
        </w:tabs>
        <w:suppressAutoHyphens/>
        <w:ind w:left="1416"/>
      </w:pPr>
    </w:p>
    <w:p w:rsidR="00CD4946" w:rsidRDefault="00CD4946" w:rsidP="00CD4946">
      <w:pPr>
        <w:tabs>
          <w:tab w:val="left" w:pos="-720"/>
        </w:tabs>
        <w:suppressAutoHyphens/>
        <w:ind w:left="720"/>
        <w:rPr>
          <w:spacing w:val="-3"/>
        </w:rPr>
      </w:pPr>
    </w:p>
    <w:p w:rsidR="00CD4946" w:rsidRDefault="00CD4946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 w:rsidRPr="00092283">
        <w:rPr>
          <w:spacing w:val="-3"/>
        </w:rPr>
        <w:t>s tím, že</w:t>
      </w:r>
      <w:r w:rsidR="00092283" w:rsidRPr="00092283">
        <w:rPr>
          <w:spacing w:val="-3"/>
        </w:rPr>
        <w:t xml:space="preserve"> zvláštní zákon způsob volby nestanoví – výbor pro mediální záležitosti i </w:t>
      </w:r>
      <w:r w:rsidRPr="00092283">
        <w:rPr>
          <w:spacing w:val="-3"/>
        </w:rPr>
        <w:t>volební komise navrhuj</w:t>
      </w:r>
      <w:r w:rsidR="00092283" w:rsidRPr="00092283">
        <w:rPr>
          <w:spacing w:val="-3"/>
        </w:rPr>
        <w:t>í volbu tajnou,</w:t>
      </w:r>
    </w:p>
    <w:p w:rsidR="00092283" w:rsidRPr="00092283" w:rsidRDefault="00092283" w:rsidP="00092283">
      <w:pPr>
        <w:pStyle w:val="Odstavecseseznamem"/>
        <w:tabs>
          <w:tab w:val="left" w:pos="-720"/>
        </w:tabs>
        <w:suppressAutoHyphens/>
        <w:rPr>
          <w:spacing w:val="-3"/>
        </w:rPr>
      </w:pPr>
    </w:p>
    <w:p w:rsidR="00092283" w:rsidRDefault="00092283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lastRenderedPageBreak/>
        <w:t>s tím, že zvolen</w:t>
      </w:r>
      <w:r w:rsidR="00AF3C0B">
        <w:rPr>
          <w:spacing w:val="-3"/>
        </w:rPr>
        <w:t>ým</w:t>
      </w:r>
      <w:r>
        <w:rPr>
          <w:spacing w:val="-3"/>
        </w:rPr>
        <w:t xml:space="preserve"> člen</w:t>
      </w:r>
      <w:r w:rsidR="00AF3C0B">
        <w:rPr>
          <w:spacing w:val="-3"/>
        </w:rPr>
        <w:t>ům</w:t>
      </w:r>
      <w:r>
        <w:rPr>
          <w:spacing w:val="-3"/>
        </w:rPr>
        <w:t xml:space="preserve"> započne šestileté funkční období</w:t>
      </w:r>
      <w:r w:rsidR="00C45768">
        <w:rPr>
          <w:spacing w:val="-3"/>
        </w:rPr>
        <w:t xml:space="preserve"> </w:t>
      </w:r>
      <w:r w:rsidR="006E2F6B">
        <w:rPr>
          <w:spacing w:val="-3"/>
        </w:rPr>
        <w:t>nejdříve dne</w:t>
      </w:r>
      <w:r w:rsidR="00AF3C0B">
        <w:rPr>
          <w:spacing w:val="-3"/>
        </w:rPr>
        <w:t xml:space="preserve"> 28. května 2026</w:t>
      </w:r>
      <w:r w:rsidRPr="00504314">
        <w:rPr>
          <w:spacing w:val="-3"/>
        </w:rPr>
        <w:t>.</w:t>
      </w:r>
    </w:p>
    <w:p w:rsidR="00AF3C0B" w:rsidRPr="00AF3C0B" w:rsidRDefault="00AF3C0B" w:rsidP="00AF3C0B">
      <w:pPr>
        <w:pStyle w:val="Odstavecseseznamem"/>
        <w:rPr>
          <w:spacing w:val="-3"/>
        </w:rPr>
      </w:pPr>
    </w:p>
    <w:p w:rsidR="00AF3C0B" w:rsidRDefault="00AF3C0B" w:rsidP="00AF3C0B">
      <w:pPr>
        <w:tabs>
          <w:tab w:val="left" w:pos="-720"/>
        </w:tabs>
        <w:suppressAutoHyphens/>
        <w:rPr>
          <w:spacing w:val="-3"/>
        </w:rPr>
      </w:pPr>
    </w:p>
    <w:p w:rsidR="00AF3C0B" w:rsidRPr="00AF3C0B" w:rsidRDefault="00AF3C0B" w:rsidP="00AF3C0B">
      <w:pPr>
        <w:tabs>
          <w:tab w:val="left" w:pos="-720"/>
        </w:tabs>
        <w:suppressAutoHyphens/>
        <w:rPr>
          <w:spacing w:val="-3"/>
        </w:rPr>
      </w:pPr>
    </w:p>
    <w:p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:rsidR="003719AA" w:rsidRDefault="003719AA" w:rsidP="003719AA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Martin KOLOVRATNÍK</w:t>
      </w:r>
      <w:r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165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2980"/>
      </w:tblGrid>
      <w:tr w:rsidR="003719AA" w:rsidTr="003719AA">
        <w:trPr>
          <w:trHeight w:val="567"/>
        </w:trPr>
        <w:tc>
          <w:tcPr>
            <w:tcW w:w="3181" w:type="dxa"/>
            <w:vAlign w:val="center"/>
            <w:hideMark/>
          </w:tcPr>
          <w:p w:rsidR="003719AA" w:rsidRDefault="003719AA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Ondřej BABKA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77" w:type="dxa"/>
            <w:vAlign w:val="center"/>
            <w:hideMark/>
          </w:tcPr>
          <w:p w:rsidR="003719AA" w:rsidRDefault="003719A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bCs/>
                <w:color w:val="000000"/>
                <w:szCs w:val="24"/>
              </w:rPr>
              <w:t>Zdeňka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</w:tr>
      <w:tr w:rsidR="003719AA" w:rsidTr="003719AA">
        <w:trPr>
          <w:trHeight w:val="567"/>
        </w:trPr>
        <w:tc>
          <w:tcPr>
            <w:tcW w:w="3181" w:type="dxa"/>
            <w:vAlign w:val="center"/>
            <w:hideMark/>
          </w:tcPr>
          <w:p w:rsidR="003719AA" w:rsidRDefault="003719A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Tomáš HELEBRANT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77" w:type="dxa"/>
            <w:vAlign w:val="center"/>
            <w:hideMark/>
          </w:tcPr>
          <w:p w:rsidR="003719AA" w:rsidRDefault="003719A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Irena NĚMCOVÁ v. r.</w:t>
            </w:r>
          </w:p>
        </w:tc>
      </w:tr>
      <w:tr w:rsidR="003719AA" w:rsidTr="003719AA">
        <w:trPr>
          <w:trHeight w:val="567"/>
        </w:trPr>
        <w:tc>
          <w:tcPr>
            <w:tcW w:w="3181" w:type="dxa"/>
            <w:vAlign w:val="center"/>
            <w:hideMark/>
          </w:tcPr>
          <w:p w:rsidR="003719AA" w:rsidRDefault="003719A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Bohuslav NIEMIEC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77" w:type="dxa"/>
            <w:vAlign w:val="center"/>
            <w:hideMark/>
          </w:tcPr>
          <w:p w:rsidR="003719AA" w:rsidRDefault="003719A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3719AA" w:rsidTr="003719AA">
        <w:trPr>
          <w:trHeight w:val="567"/>
        </w:trPr>
        <w:tc>
          <w:tcPr>
            <w:tcW w:w="3181" w:type="dxa"/>
            <w:vAlign w:val="center"/>
            <w:hideMark/>
          </w:tcPr>
          <w:p w:rsidR="003719AA" w:rsidRDefault="003719A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  <w:tc>
          <w:tcPr>
            <w:tcW w:w="2977" w:type="dxa"/>
            <w:vAlign w:val="center"/>
            <w:hideMark/>
          </w:tcPr>
          <w:p w:rsidR="003719AA" w:rsidRDefault="003719A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</w:tr>
      <w:tr w:rsidR="003719AA" w:rsidTr="003719AA">
        <w:trPr>
          <w:trHeight w:val="567"/>
        </w:trPr>
        <w:tc>
          <w:tcPr>
            <w:tcW w:w="3181" w:type="dxa"/>
            <w:vAlign w:val="center"/>
            <w:hideMark/>
          </w:tcPr>
          <w:p w:rsidR="003719AA" w:rsidRDefault="003719A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Renata VESECKÁ v. r.</w:t>
            </w:r>
          </w:p>
        </w:tc>
        <w:tc>
          <w:tcPr>
            <w:tcW w:w="2977" w:type="dxa"/>
            <w:vAlign w:val="center"/>
          </w:tcPr>
          <w:p w:rsidR="003719AA" w:rsidRDefault="003719AA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  <w:bookmarkStart w:id="0" w:name="_GoBack"/>
      <w:bookmarkEnd w:id="0"/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3122"/>
      </w:tblGrid>
      <w:tr w:rsidR="00C96CB9" w:rsidTr="00C96CB9">
        <w:trPr>
          <w:trHeight w:val="567"/>
        </w:trPr>
        <w:tc>
          <w:tcPr>
            <w:tcW w:w="3177" w:type="dxa"/>
            <w:vAlign w:val="center"/>
          </w:tcPr>
          <w:p w:rsidR="00C96CB9" w:rsidRDefault="00C96CB9" w:rsidP="00AF3C0B">
            <w:pPr>
              <w:spacing w:after="160" w:line="259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96CB9" w:rsidRDefault="00C96CB9" w:rsidP="00C96CB9">
      <w:pPr>
        <w:pStyle w:val="Zkladntextodsazen"/>
        <w:ind w:left="1413" w:hanging="704"/>
        <w:jc w:val="both"/>
        <w:rPr>
          <w:rFonts w:ascii="Arial" w:hAnsi="Arial"/>
          <w:i/>
        </w:rPr>
      </w:pPr>
    </w:p>
    <w:p w:rsidR="00B52C48" w:rsidRPr="00BE6E20" w:rsidRDefault="00B52C48" w:rsidP="00147E80">
      <w:pPr>
        <w:pStyle w:val="Zkladntextodsazen"/>
        <w:ind w:left="1413" w:hanging="704"/>
        <w:jc w:val="both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7C" w:rsidRDefault="00A76D7C" w:rsidP="000809E0">
      <w:r>
        <w:separator/>
      </w:r>
    </w:p>
  </w:endnote>
  <w:endnote w:type="continuationSeparator" w:id="0">
    <w:p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7C" w:rsidRDefault="00A76D7C" w:rsidP="000809E0">
      <w:r>
        <w:separator/>
      </w:r>
    </w:p>
  </w:footnote>
  <w:footnote w:type="continuationSeparator" w:id="0">
    <w:p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8FC074C"/>
    <w:multiLevelType w:val="hybridMultilevel"/>
    <w:tmpl w:val="D3781D9C"/>
    <w:lvl w:ilvl="0" w:tplc="EB2A4BC2">
      <w:start w:val="1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1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20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2"/>
  </w:num>
  <w:num w:numId="26">
    <w:abstractNumId w:val="1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51192"/>
    <w:rsid w:val="00062E49"/>
    <w:rsid w:val="0007753D"/>
    <w:rsid w:val="000809E0"/>
    <w:rsid w:val="00092283"/>
    <w:rsid w:val="000B479E"/>
    <w:rsid w:val="000C3F3E"/>
    <w:rsid w:val="000E0682"/>
    <w:rsid w:val="000F31E2"/>
    <w:rsid w:val="000F612E"/>
    <w:rsid w:val="00110B75"/>
    <w:rsid w:val="00132AD7"/>
    <w:rsid w:val="00144D66"/>
    <w:rsid w:val="00147E80"/>
    <w:rsid w:val="00154667"/>
    <w:rsid w:val="00170AE5"/>
    <w:rsid w:val="00177281"/>
    <w:rsid w:val="00177D37"/>
    <w:rsid w:val="001B0DF5"/>
    <w:rsid w:val="001B59F7"/>
    <w:rsid w:val="001B6BCF"/>
    <w:rsid w:val="001F3AA0"/>
    <w:rsid w:val="001F6F0D"/>
    <w:rsid w:val="00203DD8"/>
    <w:rsid w:val="00221FEC"/>
    <w:rsid w:val="00244032"/>
    <w:rsid w:val="0024715E"/>
    <w:rsid w:val="00247F76"/>
    <w:rsid w:val="0025719C"/>
    <w:rsid w:val="00266C84"/>
    <w:rsid w:val="00287C2B"/>
    <w:rsid w:val="002D3F52"/>
    <w:rsid w:val="002E35F4"/>
    <w:rsid w:val="003212EC"/>
    <w:rsid w:val="0032644D"/>
    <w:rsid w:val="00330387"/>
    <w:rsid w:val="003613EE"/>
    <w:rsid w:val="003719AA"/>
    <w:rsid w:val="00382E9C"/>
    <w:rsid w:val="00396D6D"/>
    <w:rsid w:val="00397BF0"/>
    <w:rsid w:val="00397F0F"/>
    <w:rsid w:val="003A402C"/>
    <w:rsid w:val="003A52FE"/>
    <w:rsid w:val="003C44EB"/>
    <w:rsid w:val="003E6590"/>
    <w:rsid w:val="00421ECB"/>
    <w:rsid w:val="0042413A"/>
    <w:rsid w:val="00436ACB"/>
    <w:rsid w:val="004412B6"/>
    <w:rsid w:val="00467BF3"/>
    <w:rsid w:val="00473F09"/>
    <w:rsid w:val="00504314"/>
    <w:rsid w:val="0051041D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2F6B"/>
    <w:rsid w:val="006E7007"/>
    <w:rsid w:val="006F46D4"/>
    <w:rsid w:val="006F557C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352D1"/>
    <w:rsid w:val="0084303B"/>
    <w:rsid w:val="00847C75"/>
    <w:rsid w:val="00882424"/>
    <w:rsid w:val="008A2F78"/>
    <w:rsid w:val="008B73A0"/>
    <w:rsid w:val="008B7CD2"/>
    <w:rsid w:val="008C0E5D"/>
    <w:rsid w:val="008C6CAA"/>
    <w:rsid w:val="008D39D8"/>
    <w:rsid w:val="008D6DC2"/>
    <w:rsid w:val="008E573D"/>
    <w:rsid w:val="008F0623"/>
    <w:rsid w:val="008F0E4E"/>
    <w:rsid w:val="008F1042"/>
    <w:rsid w:val="008F5517"/>
    <w:rsid w:val="00900163"/>
    <w:rsid w:val="00917D04"/>
    <w:rsid w:val="00962723"/>
    <w:rsid w:val="009675DA"/>
    <w:rsid w:val="00970864"/>
    <w:rsid w:val="00985EE5"/>
    <w:rsid w:val="00986B23"/>
    <w:rsid w:val="00993882"/>
    <w:rsid w:val="009A56FA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B0D96"/>
    <w:rsid w:val="00AF31CF"/>
    <w:rsid w:val="00AF3C0B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E6E20"/>
    <w:rsid w:val="00C33C22"/>
    <w:rsid w:val="00C43480"/>
    <w:rsid w:val="00C45768"/>
    <w:rsid w:val="00C519FC"/>
    <w:rsid w:val="00C612CE"/>
    <w:rsid w:val="00C66006"/>
    <w:rsid w:val="00C71FBA"/>
    <w:rsid w:val="00C7272C"/>
    <w:rsid w:val="00C76019"/>
    <w:rsid w:val="00C904F3"/>
    <w:rsid w:val="00C95464"/>
    <w:rsid w:val="00C96CB9"/>
    <w:rsid w:val="00CA5A41"/>
    <w:rsid w:val="00CB13DE"/>
    <w:rsid w:val="00CB26F8"/>
    <w:rsid w:val="00CD02B9"/>
    <w:rsid w:val="00CD4946"/>
    <w:rsid w:val="00CE13DE"/>
    <w:rsid w:val="00D22413"/>
    <w:rsid w:val="00D43901"/>
    <w:rsid w:val="00D453DE"/>
    <w:rsid w:val="00D45E86"/>
    <w:rsid w:val="00D54217"/>
    <w:rsid w:val="00D56556"/>
    <w:rsid w:val="00D86980"/>
    <w:rsid w:val="00DB7848"/>
    <w:rsid w:val="00DC1336"/>
    <w:rsid w:val="00DC138A"/>
    <w:rsid w:val="00DC2F92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C1960"/>
    <w:rsid w:val="00EC3786"/>
    <w:rsid w:val="00EC5665"/>
    <w:rsid w:val="00F132DB"/>
    <w:rsid w:val="00F16B42"/>
    <w:rsid w:val="00F22850"/>
    <w:rsid w:val="00F52BFE"/>
    <w:rsid w:val="00F53E33"/>
    <w:rsid w:val="00F64C73"/>
    <w:rsid w:val="00F66B4E"/>
    <w:rsid w:val="00F809DD"/>
    <w:rsid w:val="00F91566"/>
    <w:rsid w:val="00FA0F9B"/>
    <w:rsid w:val="00FA192A"/>
    <w:rsid w:val="00FA5B81"/>
    <w:rsid w:val="00FA6A43"/>
    <w:rsid w:val="00FC2C8B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29EEAF7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0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D32B4-3DC6-4D54-850E-C2C677AA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92</TotalTime>
  <Pages>2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75</cp:revision>
  <cp:lastPrinted>2025-06-19T08:11:00Z</cp:lastPrinted>
  <dcterms:created xsi:type="dcterms:W3CDTF">2026-01-08T13:34:00Z</dcterms:created>
  <dcterms:modified xsi:type="dcterms:W3CDTF">2026-04-02T10:34:00Z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