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7C5C75" w:rsidP="001F3AA0">
      <w:pPr>
        <w:pStyle w:val="Nzev"/>
      </w:pPr>
      <w:r>
        <w:t>6</w:t>
      </w:r>
      <w:r w:rsidR="001A797B">
        <w:t>8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A797B">
            <w:rPr>
              <w:b/>
            </w:rPr>
            <w:t>2.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</w:t>
      </w:r>
      <w:r w:rsidR="007C5C75">
        <w:t xml:space="preserve">veřejného </w:t>
      </w:r>
      <w:r w:rsidR="0052622D">
        <w:t>ochránce práv</w:t>
      </w:r>
      <w:r w:rsidR="00A6711A">
        <w:t xml:space="preserve"> /1/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>kandidátů na volbu</w:t>
      </w:r>
      <w:r w:rsidR="0052622D">
        <w:t xml:space="preserve"> </w:t>
      </w:r>
      <w:r w:rsidR="007C5C75">
        <w:t xml:space="preserve">veřejného </w:t>
      </w:r>
      <w:r w:rsidR="0052622D">
        <w:t>ochránce práv</w:t>
      </w:r>
      <w:r w:rsidR="007C5C75">
        <w:t xml:space="preserve"> </w:t>
      </w:r>
      <w:r w:rsidR="0052622D">
        <w:t>tak, jak j</w:t>
      </w:r>
      <w:r w:rsidR="00713BAF">
        <w:t xml:space="preserve">e </w:t>
      </w:r>
      <w:r w:rsidR="0052622D">
        <w:t xml:space="preserve">předložil prezident </w:t>
      </w:r>
      <w:r w:rsidR="00092066">
        <w:t>republiky</w:t>
      </w:r>
      <w:r w:rsidR="0052622D">
        <w:t xml:space="preserve">, Senát a </w:t>
      </w:r>
      <w:r w:rsidR="00092066">
        <w:t>Česká konference rekt</w:t>
      </w:r>
      <w:r w:rsidR="003D375E">
        <w:t>o</w:t>
      </w:r>
      <w:r w:rsidR="00092066">
        <w:t>rů</w:t>
      </w:r>
      <w:r w:rsidR="00092283">
        <w:t>, a to</w:t>
      </w:r>
    </w:p>
    <w:p w:rsidR="00DD53BE" w:rsidRDefault="00DD53BE" w:rsidP="00DD53BE">
      <w:pPr>
        <w:tabs>
          <w:tab w:val="left" w:pos="-720"/>
        </w:tabs>
        <w:suppressAutoHyphens/>
      </w:pPr>
    </w:p>
    <w:p w:rsidR="00203DD8" w:rsidRPr="00DD53BE" w:rsidRDefault="00616C93" w:rsidP="00DD53BE">
      <w:pPr>
        <w:pStyle w:val="Odstavecseseznamem"/>
        <w:numPr>
          <w:ilvl w:val="0"/>
          <w:numId w:val="28"/>
        </w:numPr>
        <w:tabs>
          <w:tab w:val="left" w:pos="-720"/>
        </w:tabs>
        <w:suppressAutoHyphens/>
        <w:rPr>
          <w:b/>
        </w:rPr>
      </w:pPr>
      <w:r w:rsidRPr="00DD53BE">
        <w:rPr>
          <w:b/>
        </w:rPr>
        <w:t>DOHNAL</w:t>
      </w:r>
      <w:r w:rsidR="0052622D" w:rsidRPr="00DD53BE">
        <w:rPr>
          <w:b/>
        </w:rPr>
        <w:tab/>
      </w:r>
      <w:r w:rsidR="00203DD8" w:rsidRPr="00DD53BE">
        <w:rPr>
          <w:b/>
        </w:rPr>
        <w:tab/>
      </w:r>
      <w:r w:rsidRPr="00DD53BE">
        <w:rPr>
          <w:b/>
        </w:rPr>
        <w:tab/>
      </w:r>
      <w:r w:rsidR="00DD53BE" w:rsidRPr="00DD53BE">
        <w:rPr>
          <w:b/>
        </w:rPr>
        <w:tab/>
        <w:t xml:space="preserve">   </w:t>
      </w:r>
      <w:r w:rsidR="00810D84">
        <w:rPr>
          <w:b/>
        </w:rPr>
        <w:t xml:space="preserve"> </w:t>
      </w:r>
      <w:r w:rsidRPr="00DD53BE">
        <w:rPr>
          <w:b/>
        </w:rPr>
        <w:t>Vítězslav</w:t>
      </w:r>
      <w:r w:rsidR="00203DD8" w:rsidRPr="00DD53BE">
        <w:rPr>
          <w:b/>
        </w:rPr>
        <w:tab/>
      </w:r>
      <w:r w:rsidR="00DD53BE" w:rsidRPr="00DD53BE">
        <w:rPr>
          <w:b/>
        </w:rPr>
        <w:tab/>
      </w:r>
      <w:r w:rsidR="0052622D" w:rsidRPr="00DD53BE">
        <w:rPr>
          <w:b/>
        </w:rPr>
        <w:t>prezident</w:t>
      </w:r>
      <w:r w:rsidR="00034D50" w:rsidRPr="00DD53BE">
        <w:rPr>
          <w:b/>
        </w:rPr>
        <w:t xml:space="preserve"> </w:t>
      </w:r>
      <w:r w:rsidR="00507C0E" w:rsidRPr="00DD53BE">
        <w:rPr>
          <w:b/>
        </w:rPr>
        <w:t>republiky</w:t>
      </w:r>
    </w:p>
    <w:p w:rsidR="00616C93" w:rsidRPr="00DD53BE" w:rsidRDefault="00616C93" w:rsidP="00DD53BE">
      <w:pPr>
        <w:pStyle w:val="Odstavecseseznamem"/>
        <w:numPr>
          <w:ilvl w:val="0"/>
          <w:numId w:val="28"/>
        </w:numPr>
        <w:tabs>
          <w:tab w:val="left" w:pos="-720"/>
        </w:tabs>
        <w:suppressAutoHyphens/>
        <w:jc w:val="left"/>
        <w:rPr>
          <w:b/>
        </w:rPr>
      </w:pPr>
      <w:r w:rsidRPr="00DD53BE">
        <w:rPr>
          <w:b/>
        </w:rPr>
        <w:t>JIRSA</w:t>
      </w:r>
      <w:r w:rsidRPr="00DD53BE">
        <w:rPr>
          <w:b/>
        </w:rPr>
        <w:tab/>
      </w:r>
      <w:r w:rsidR="003613EE" w:rsidRPr="00DD53BE">
        <w:rPr>
          <w:b/>
        </w:rPr>
        <w:tab/>
      </w:r>
      <w:r w:rsidRPr="00DD53BE">
        <w:rPr>
          <w:b/>
        </w:rPr>
        <w:tab/>
      </w:r>
      <w:r w:rsidR="00DD53BE" w:rsidRPr="00DD53BE">
        <w:rPr>
          <w:b/>
        </w:rPr>
        <w:tab/>
      </w:r>
      <w:r w:rsidR="00DD53BE" w:rsidRPr="00DD53BE">
        <w:rPr>
          <w:b/>
        </w:rPr>
        <w:tab/>
        <w:t xml:space="preserve">  </w:t>
      </w:r>
      <w:r w:rsidR="00810D84">
        <w:rPr>
          <w:b/>
        </w:rPr>
        <w:t xml:space="preserve"> </w:t>
      </w:r>
      <w:r w:rsidR="00DD53BE" w:rsidRPr="00DD53BE">
        <w:rPr>
          <w:b/>
        </w:rPr>
        <w:t xml:space="preserve"> </w:t>
      </w:r>
      <w:r w:rsidRPr="00DD53BE">
        <w:rPr>
          <w:b/>
        </w:rPr>
        <w:t>Jaromír</w:t>
      </w:r>
      <w:r w:rsidR="0052622D" w:rsidRPr="00DD53BE">
        <w:rPr>
          <w:b/>
        </w:rPr>
        <w:tab/>
      </w:r>
      <w:r w:rsidR="00DD53BE" w:rsidRPr="00DD53BE">
        <w:rPr>
          <w:b/>
        </w:rPr>
        <w:tab/>
      </w:r>
      <w:r w:rsidR="0052622D" w:rsidRPr="00DD53BE">
        <w:rPr>
          <w:b/>
        </w:rPr>
        <w:t>Sená</w:t>
      </w:r>
      <w:r w:rsidRPr="00DD53BE">
        <w:rPr>
          <w:b/>
        </w:rPr>
        <w:t>t</w:t>
      </w:r>
    </w:p>
    <w:p w:rsidR="00221FEC" w:rsidRPr="00DD53BE" w:rsidRDefault="00616C93" w:rsidP="00DD53BE">
      <w:pPr>
        <w:pStyle w:val="Odstavecseseznamem"/>
        <w:numPr>
          <w:ilvl w:val="0"/>
          <w:numId w:val="28"/>
        </w:numPr>
        <w:tabs>
          <w:tab w:val="left" w:pos="-720"/>
        </w:tabs>
        <w:suppressAutoHyphens/>
        <w:jc w:val="left"/>
        <w:rPr>
          <w:b/>
        </w:rPr>
      </w:pPr>
      <w:r w:rsidRPr="00DD53BE">
        <w:rPr>
          <w:b/>
        </w:rPr>
        <w:t>KOSTOLANSKÁ</w:t>
      </w:r>
      <w:r w:rsidRPr="00DD53BE">
        <w:rPr>
          <w:b/>
        </w:rPr>
        <w:tab/>
      </w:r>
      <w:r w:rsidR="00DD53BE" w:rsidRPr="00DD53BE">
        <w:rPr>
          <w:b/>
        </w:rPr>
        <w:tab/>
      </w:r>
      <w:r w:rsidR="00DD53BE" w:rsidRPr="00DD53BE">
        <w:rPr>
          <w:b/>
        </w:rPr>
        <w:tab/>
        <w:t xml:space="preserve">  </w:t>
      </w:r>
      <w:r w:rsidR="00810D84">
        <w:rPr>
          <w:b/>
        </w:rPr>
        <w:t xml:space="preserve"> </w:t>
      </w:r>
      <w:r w:rsidR="00DD53BE" w:rsidRPr="00DD53BE">
        <w:rPr>
          <w:b/>
        </w:rPr>
        <w:t xml:space="preserve"> </w:t>
      </w:r>
      <w:r w:rsidRPr="00DD53BE">
        <w:rPr>
          <w:b/>
        </w:rPr>
        <w:t>Eva</w:t>
      </w:r>
      <w:r w:rsidR="00221FEC" w:rsidRPr="00DD53BE">
        <w:rPr>
          <w:b/>
        </w:rPr>
        <w:tab/>
      </w:r>
      <w:r w:rsidRPr="00DD53BE">
        <w:rPr>
          <w:b/>
        </w:rPr>
        <w:tab/>
      </w:r>
      <w:r w:rsidR="00DD53BE" w:rsidRPr="00DD53BE">
        <w:rPr>
          <w:b/>
        </w:rPr>
        <w:tab/>
      </w:r>
      <w:r w:rsidRPr="00DD53BE">
        <w:rPr>
          <w:b/>
        </w:rPr>
        <w:t xml:space="preserve">Senát, </w:t>
      </w:r>
      <w:r w:rsidR="00DD53BE" w:rsidRPr="00DD53BE">
        <w:rPr>
          <w:b/>
        </w:rPr>
        <w:br/>
        <w:t xml:space="preserve">                                                           </w:t>
      </w:r>
      <w:r w:rsidR="00DD53BE">
        <w:rPr>
          <w:b/>
        </w:rPr>
        <w:t xml:space="preserve">                                   </w:t>
      </w:r>
      <w:r w:rsidR="00507C0E" w:rsidRPr="00DD53BE">
        <w:rPr>
          <w:b/>
        </w:rPr>
        <w:t>Česká konference rektorů</w:t>
      </w:r>
    </w:p>
    <w:p w:rsidR="00616C93" w:rsidRPr="00DD53BE" w:rsidRDefault="00616C93" w:rsidP="00DD53BE">
      <w:pPr>
        <w:pStyle w:val="Odstavecseseznamem"/>
        <w:numPr>
          <w:ilvl w:val="0"/>
          <w:numId w:val="28"/>
        </w:numPr>
        <w:tabs>
          <w:tab w:val="left" w:pos="-720"/>
        </w:tabs>
        <w:suppressAutoHyphens/>
        <w:jc w:val="left"/>
        <w:rPr>
          <w:b/>
        </w:rPr>
      </w:pPr>
      <w:r w:rsidRPr="00DD53BE">
        <w:rPr>
          <w:b/>
        </w:rPr>
        <w:t>SCHORM</w:t>
      </w:r>
      <w:r w:rsidRPr="00DD53BE">
        <w:rPr>
          <w:b/>
        </w:rPr>
        <w:tab/>
      </w:r>
      <w:r w:rsidRPr="00DD53BE">
        <w:rPr>
          <w:b/>
        </w:rPr>
        <w:tab/>
      </w:r>
      <w:r w:rsidR="00DD53BE" w:rsidRPr="00DD53BE">
        <w:rPr>
          <w:b/>
        </w:rPr>
        <w:tab/>
      </w:r>
      <w:r w:rsidR="00DD53BE" w:rsidRPr="00DD53BE">
        <w:rPr>
          <w:b/>
        </w:rPr>
        <w:tab/>
        <w:t xml:space="preserve">   </w:t>
      </w:r>
      <w:r w:rsidR="00810D84">
        <w:rPr>
          <w:b/>
        </w:rPr>
        <w:t xml:space="preserve"> </w:t>
      </w:r>
      <w:r w:rsidRPr="00DD53BE">
        <w:rPr>
          <w:b/>
        </w:rPr>
        <w:t>Vít Alexander</w:t>
      </w:r>
      <w:r w:rsidRPr="00DD53BE">
        <w:rPr>
          <w:b/>
        </w:rPr>
        <w:tab/>
        <w:t>Česká konference rektorů</w:t>
      </w:r>
    </w:p>
    <w:p w:rsidR="00616C93" w:rsidRPr="00DD53BE" w:rsidRDefault="00616C93" w:rsidP="00DD53BE">
      <w:pPr>
        <w:pStyle w:val="Odstavecseseznamem"/>
        <w:numPr>
          <w:ilvl w:val="0"/>
          <w:numId w:val="28"/>
        </w:numPr>
        <w:tabs>
          <w:tab w:val="left" w:pos="-720"/>
        </w:tabs>
        <w:suppressAutoHyphens/>
        <w:jc w:val="left"/>
        <w:rPr>
          <w:b/>
        </w:rPr>
      </w:pPr>
      <w:r w:rsidRPr="00DD53BE">
        <w:rPr>
          <w:b/>
        </w:rPr>
        <w:t>ŠIMÁČKOVÁ LAURENČÍKOVÁ</w:t>
      </w:r>
      <w:r w:rsidR="00DD53BE" w:rsidRPr="00DD53BE">
        <w:rPr>
          <w:b/>
        </w:rPr>
        <w:t xml:space="preserve">   </w:t>
      </w:r>
      <w:r w:rsidRPr="00DD53BE">
        <w:rPr>
          <w:b/>
        </w:rPr>
        <w:t>Klára</w:t>
      </w:r>
      <w:r w:rsidRPr="00DD53BE">
        <w:rPr>
          <w:b/>
        </w:rPr>
        <w:tab/>
      </w:r>
      <w:r w:rsidR="00DD53BE" w:rsidRPr="00DD53BE">
        <w:rPr>
          <w:b/>
        </w:rPr>
        <w:tab/>
      </w:r>
      <w:r w:rsidRPr="00DD53BE">
        <w:rPr>
          <w:b/>
        </w:rPr>
        <w:t>prezident republiky</w:t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</w:t>
      </w:r>
      <w:r w:rsidRPr="00092283">
        <w:rPr>
          <w:spacing w:val="-3"/>
        </w:rPr>
        <w:t>volební komise navrhuj</w:t>
      </w:r>
      <w:r w:rsidR="0052622D">
        <w:rPr>
          <w:spacing w:val="-3"/>
        </w:rPr>
        <w:t>e</w:t>
      </w:r>
      <w:r w:rsidR="00092283" w:rsidRPr="00092283">
        <w:rPr>
          <w:spacing w:val="-3"/>
        </w:rPr>
        <w:t xml:space="preserve">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P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 xml:space="preserve">s tím, že </w:t>
      </w:r>
      <w:r w:rsidR="0052622D">
        <w:rPr>
          <w:spacing w:val="-3"/>
        </w:rPr>
        <w:t xml:space="preserve">nově </w:t>
      </w:r>
      <w:r>
        <w:rPr>
          <w:spacing w:val="-3"/>
        </w:rPr>
        <w:t>zvole</w:t>
      </w:r>
      <w:r w:rsidR="0052622D">
        <w:rPr>
          <w:spacing w:val="-3"/>
        </w:rPr>
        <w:t xml:space="preserve">ný </w:t>
      </w:r>
      <w:r w:rsidR="007C5C75">
        <w:rPr>
          <w:spacing w:val="-3"/>
        </w:rPr>
        <w:t xml:space="preserve">veřejný </w:t>
      </w:r>
      <w:r w:rsidR="0052622D">
        <w:rPr>
          <w:spacing w:val="-3"/>
        </w:rPr>
        <w:t>ochránce práv</w:t>
      </w:r>
      <w:r w:rsidR="007C5C75">
        <w:rPr>
          <w:spacing w:val="-3"/>
        </w:rPr>
        <w:t xml:space="preserve"> </w:t>
      </w:r>
      <w:r w:rsidR="0052622D">
        <w:rPr>
          <w:spacing w:val="-3"/>
        </w:rPr>
        <w:t>se ujme funkce složením slibu do rukou předsedy Poslanecké sněmovny</w:t>
      </w:r>
      <w:r w:rsidR="00713BAF">
        <w:rPr>
          <w:spacing w:val="-3"/>
        </w:rPr>
        <w:t xml:space="preserve"> Parlamentu</w:t>
      </w:r>
      <w:r w:rsidR="0052622D">
        <w:rPr>
          <w:spacing w:val="-3"/>
        </w:rPr>
        <w:t xml:space="preserve"> ČR, který je dle zákona povinen složit do </w:t>
      </w:r>
      <w:r w:rsidR="00076299">
        <w:rPr>
          <w:spacing w:val="-3"/>
        </w:rPr>
        <w:t>3</w:t>
      </w:r>
      <w:r w:rsidR="0052622D">
        <w:rPr>
          <w:spacing w:val="-3"/>
        </w:rPr>
        <w:t>0 dnů ode dne volby.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056316" w:rsidRPr="00FA3C76" w:rsidRDefault="00056316" w:rsidP="00056316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977"/>
      </w:tblGrid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615376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056316" w:rsidRPr="00FA3C76" w:rsidRDefault="00056316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056316" w:rsidRPr="00FA3C76" w:rsidRDefault="00056316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056316" w:rsidRPr="00FA3C76" w:rsidRDefault="00056316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Petr SOKOL v. r.</w:t>
            </w:r>
          </w:p>
        </w:tc>
        <w:tc>
          <w:tcPr>
            <w:tcW w:w="2977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6316" w:rsidRPr="00FA3C76" w:rsidTr="00056316">
        <w:trPr>
          <w:trHeight w:val="567"/>
        </w:trPr>
        <w:tc>
          <w:tcPr>
            <w:tcW w:w="3181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56316" w:rsidRPr="00FA3C76" w:rsidRDefault="00056316" w:rsidP="0005631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5202C0" w:rsidRDefault="005202C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5202C0" w:rsidTr="00FB4A67">
        <w:trPr>
          <w:trHeight w:val="567"/>
        </w:trPr>
        <w:tc>
          <w:tcPr>
            <w:tcW w:w="3177" w:type="dxa"/>
            <w:vAlign w:val="center"/>
          </w:tcPr>
          <w:p w:rsidR="005202C0" w:rsidRDefault="005202C0" w:rsidP="00FB4A67">
            <w:pPr>
              <w:spacing w:after="160" w:line="259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FB4A67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FB4A67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FB4A67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FB4A67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202C0" w:rsidRDefault="005202C0" w:rsidP="005202C0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3804492"/>
    <w:multiLevelType w:val="hybridMultilevel"/>
    <w:tmpl w:val="92B000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C6248B5"/>
    <w:multiLevelType w:val="hybridMultilevel"/>
    <w:tmpl w:val="16DAFC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8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5"/>
  </w:num>
  <w:num w:numId="17">
    <w:abstractNumId w:val="18"/>
  </w:num>
  <w:num w:numId="18">
    <w:abstractNumId w:val="21"/>
  </w:num>
  <w:num w:numId="19">
    <w:abstractNumId w:val="16"/>
  </w:num>
  <w:num w:numId="20">
    <w:abstractNumId w:val="10"/>
  </w:num>
  <w:num w:numId="21">
    <w:abstractNumId w:val="19"/>
  </w:num>
  <w:num w:numId="22">
    <w:abstractNumId w:val="17"/>
  </w:num>
  <w:num w:numId="23">
    <w:abstractNumId w:val="13"/>
  </w:num>
  <w:num w:numId="24">
    <w:abstractNumId w:val="11"/>
  </w:num>
  <w:num w:numId="25">
    <w:abstractNumId w:val="23"/>
  </w:num>
  <w:num w:numId="26">
    <w:abstractNumId w:val="20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34D50"/>
    <w:rsid w:val="00051192"/>
    <w:rsid w:val="00056316"/>
    <w:rsid w:val="00062E49"/>
    <w:rsid w:val="00076299"/>
    <w:rsid w:val="0007753D"/>
    <w:rsid w:val="000809E0"/>
    <w:rsid w:val="00092066"/>
    <w:rsid w:val="00092283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A797B"/>
    <w:rsid w:val="001B0DF5"/>
    <w:rsid w:val="001B59F7"/>
    <w:rsid w:val="001B6BCF"/>
    <w:rsid w:val="001F3AA0"/>
    <w:rsid w:val="001F5585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FE"/>
    <w:rsid w:val="003C44EB"/>
    <w:rsid w:val="003D375E"/>
    <w:rsid w:val="003E6590"/>
    <w:rsid w:val="00421ECB"/>
    <w:rsid w:val="0042413A"/>
    <w:rsid w:val="00436ACB"/>
    <w:rsid w:val="004412B6"/>
    <w:rsid w:val="00467BF3"/>
    <w:rsid w:val="00473F09"/>
    <w:rsid w:val="00504314"/>
    <w:rsid w:val="00507C0E"/>
    <w:rsid w:val="0051041D"/>
    <w:rsid w:val="005202C0"/>
    <w:rsid w:val="0052622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16C93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3BAF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3D63"/>
    <w:rsid w:val="007C4A9C"/>
    <w:rsid w:val="007C5C75"/>
    <w:rsid w:val="007C6EC0"/>
    <w:rsid w:val="007D53BB"/>
    <w:rsid w:val="00810D84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A56FA"/>
    <w:rsid w:val="00A26109"/>
    <w:rsid w:val="00A31761"/>
    <w:rsid w:val="00A45067"/>
    <w:rsid w:val="00A621EE"/>
    <w:rsid w:val="00A6711A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D53BE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B4A67"/>
    <w:rsid w:val="00FC2C8B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D3D1527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8B14-A202-4CF3-924E-538F3BCD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157</TotalTime>
  <Pages>2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91</cp:revision>
  <cp:lastPrinted>2026-03-18T08:50:00Z</cp:lastPrinted>
  <dcterms:created xsi:type="dcterms:W3CDTF">2026-01-08T13:34:00Z</dcterms:created>
  <dcterms:modified xsi:type="dcterms:W3CDTF">2026-04-02T10:32:00Z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