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AD416" w14:textId="78163FBF" w:rsidR="00665F4D" w:rsidRDefault="0024715E" w:rsidP="00812564">
      <w:pPr>
        <w:pStyle w:val="dajeomstuadatu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651F401" wp14:editId="110A7946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714E3D">
          <w:t>202</w:t>
        </w:r>
      </w:fldSimple>
      <w:r w:rsidR="001E2436">
        <w:t>6</w:t>
      </w:r>
    </w:p>
    <w:p w14:paraId="1247160E" w14:textId="77777777"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14:paraId="4C25C431" w14:textId="7CC53ED8" w:rsidR="001F3AA0" w:rsidRDefault="001E2436" w:rsidP="001F3AA0">
      <w:pPr>
        <w:pStyle w:val="Nzev"/>
      </w:pPr>
      <w:r>
        <w:t>46</w:t>
      </w:r>
      <w:r w:rsidR="00B0522D">
        <w:t>.</w:t>
      </w:r>
      <w:r w:rsidR="006528C3">
        <w:br/>
        <w:t>USNESENÍ</w:t>
      </w:r>
    </w:p>
    <w:p w14:paraId="5FE472FA" w14:textId="520066EE" w:rsidR="001F3AA0" w:rsidRPr="006528C3" w:rsidRDefault="00714E3D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1E2436">
        <w:rPr>
          <w:b/>
        </w:rPr>
        <w:t xml:space="preserve">z 6.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F03618FC88F54D7287BAAB621C2528CC"/>
          </w:placeholder>
          <w:date w:fullDate="2026-01-27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E2436">
            <w:rPr>
              <w:b/>
            </w:rPr>
            <w:t>27. ledna 2026</w:t>
          </w:r>
        </w:sdtContent>
      </w:sdt>
    </w:p>
    <w:p w14:paraId="5A1BBF3B" w14:textId="575D551C" w:rsidR="006528C3" w:rsidRDefault="00714E3D" w:rsidP="008258CF">
      <w:pPr>
        <w:pBdr>
          <w:bottom w:val="single" w:sz="4" w:space="1" w:color="auto"/>
        </w:pBdr>
        <w:jc w:val="center"/>
        <w:rPr>
          <w:spacing w:val="-3"/>
        </w:rPr>
      </w:pPr>
      <w:r>
        <w:t>k </w:t>
      </w:r>
      <w:r w:rsidR="008258CF">
        <w:rPr>
          <w:spacing w:val="-3"/>
        </w:rPr>
        <w:t>návrhu na volbu vedoucí</w:t>
      </w:r>
      <w:r w:rsidR="00402056">
        <w:rPr>
          <w:spacing w:val="-3"/>
        </w:rPr>
        <w:t xml:space="preserve">ho </w:t>
      </w:r>
      <w:r w:rsidR="008258CF">
        <w:rPr>
          <w:spacing w:val="-3"/>
        </w:rPr>
        <w:t>stál</w:t>
      </w:r>
      <w:r w:rsidR="00402056">
        <w:rPr>
          <w:spacing w:val="-3"/>
        </w:rPr>
        <w:t>é</w:t>
      </w:r>
      <w:r w:rsidR="008258CF">
        <w:rPr>
          <w:spacing w:val="-3"/>
        </w:rPr>
        <w:t xml:space="preserve"> delegac</w:t>
      </w:r>
      <w:r w:rsidR="00402056">
        <w:rPr>
          <w:spacing w:val="-3"/>
        </w:rPr>
        <w:t xml:space="preserve">e </w:t>
      </w:r>
      <w:r w:rsidR="008258CF">
        <w:rPr>
          <w:spacing w:val="-3"/>
        </w:rPr>
        <w:t>Parlamentu do meziparlamentních organizací</w:t>
      </w:r>
    </w:p>
    <w:p w14:paraId="75840F2D" w14:textId="77777777" w:rsidR="00A40DA3" w:rsidRDefault="00A40DA3" w:rsidP="008258CF">
      <w:pPr>
        <w:pBdr>
          <w:bottom w:val="single" w:sz="4" w:space="1" w:color="auto"/>
        </w:pBdr>
        <w:jc w:val="center"/>
      </w:pPr>
    </w:p>
    <w:p w14:paraId="66471BE5" w14:textId="77777777" w:rsidR="00A40DA3" w:rsidRDefault="00A40DA3" w:rsidP="008258CF">
      <w:pPr>
        <w:pBdr>
          <w:bottom w:val="single" w:sz="4" w:space="1" w:color="auto"/>
        </w:pBdr>
        <w:jc w:val="center"/>
        <w:sectPr w:rsidR="00A40DA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5106056B" w14:textId="77777777" w:rsidR="008258CF" w:rsidRDefault="008258CF" w:rsidP="008258CF">
      <w:pPr>
        <w:pStyle w:val="Zkladntext"/>
        <w:tabs>
          <w:tab w:val="clear" w:pos="0"/>
          <w:tab w:val="left" w:pos="-720"/>
        </w:tabs>
      </w:pPr>
    </w:p>
    <w:p w14:paraId="6F0AC2EB" w14:textId="77777777" w:rsidR="008258CF" w:rsidRDefault="008258CF" w:rsidP="008258CF">
      <w:pPr>
        <w:pStyle w:val="Zkladntext"/>
        <w:tabs>
          <w:tab w:val="clear" w:pos="0"/>
          <w:tab w:val="left" w:pos="-720"/>
        </w:tabs>
      </w:pPr>
      <w:r>
        <w:t>Volební komise Poslanecké sněmovny</w:t>
      </w:r>
    </w:p>
    <w:p w14:paraId="0AE4A48A" w14:textId="77777777" w:rsidR="008258CF" w:rsidRDefault="008258CF" w:rsidP="008258CF">
      <w:pPr>
        <w:pStyle w:val="Zkladntext"/>
        <w:tabs>
          <w:tab w:val="clear" w:pos="0"/>
          <w:tab w:val="left" w:pos="-720"/>
        </w:tabs>
      </w:pPr>
    </w:p>
    <w:p w14:paraId="0088FCA8" w14:textId="77777777" w:rsidR="00A40DA3" w:rsidRPr="00E3772F" w:rsidRDefault="00A40DA3" w:rsidP="00A40DA3">
      <w:pPr>
        <w:spacing w:after="240"/>
      </w:pPr>
      <w:bookmarkStart w:id="0" w:name="_Hlk220340414"/>
      <w:r w:rsidRPr="00B92974">
        <w:rPr>
          <w:b/>
        </w:rPr>
        <w:t>pověřuje</w:t>
      </w:r>
      <w:r>
        <w:tab/>
      </w:r>
      <w:r>
        <w:tab/>
        <w:t xml:space="preserve">předsedu volební komise poslance Martina Kolovratníka, aby seznámil </w:t>
      </w:r>
      <w:r w:rsidRPr="00E3772F">
        <w:t>Poslaneckou sněmovnu</w:t>
      </w:r>
    </w:p>
    <w:p w14:paraId="27F07215" w14:textId="71F8D7A8" w:rsidR="008258CF" w:rsidRPr="00E3772F" w:rsidRDefault="00A40DA3" w:rsidP="00AF1F54">
      <w:pPr>
        <w:pStyle w:val="slovanseznam"/>
      </w:pPr>
      <w:bookmarkStart w:id="1" w:name="_Hlk220340405"/>
      <w:r w:rsidRPr="00E3772F">
        <w:t>s návrh</w:t>
      </w:r>
      <w:r w:rsidR="00AF1F54" w:rsidRPr="00E3772F">
        <w:t>em</w:t>
      </w:r>
      <w:r w:rsidRPr="00E3772F">
        <w:t xml:space="preserve"> poslaneck</w:t>
      </w:r>
      <w:r w:rsidR="00AF1F54" w:rsidRPr="00E3772F">
        <w:t>ého</w:t>
      </w:r>
      <w:r w:rsidRPr="00E3772F">
        <w:t xml:space="preserve"> klub</w:t>
      </w:r>
      <w:r w:rsidR="00AF1F54" w:rsidRPr="00E3772F">
        <w:t>u</w:t>
      </w:r>
      <w:r w:rsidRPr="00E3772F">
        <w:t xml:space="preserve"> na volbu vedoucí</w:t>
      </w:r>
      <w:r w:rsidR="00AF1F54" w:rsidRPr="00E3772F">
        <w:t>ho</w:t>
      </w:r>
      <w:r w:rsidRPr="00E3772F">
        <w:t xml:space="preserve"> stál</w:t>
      </w:r>
      <w:r w:rsidR="00AF1F54" w:rsidRPr="00E3772F">
        <w:t xml:space="preserve">é </w:t>
      </w:r>
      <w:r w:rsidRPr="00E3772F">
        <w:t>delegac</w:t>
      </w:r>
      <w:r w:rsidR="00AF1F54" w:rsidRPr="00E3772F">
        <w:t>e</w:t>
      </w:r>
      <w:r w:rsidRPr="00E3772F">
        <w:t xml:space="preserve"> Parlamentu </w:t>
      </w:r>
      <w:r w:rsidR="009B312E" w:rsidRPr="00E3772F">
        <w:br/>
      </w:r>
      <w:r w:rsidRPr="00E3772F">
        <w:t>do meziparlamentních organizací na</w:t>
      </w:r>
    </w:p>
    <w:p w14:paraId="56AFDA0F" w14:textId="77777777" w:rsidR="008258CF" w:rsidRPr="00E3772F" w:rsidRDefault="008258CF" w:rsidP="008258CF">
      <w:pPr>
        <w:tabs>
          <w:tab w:val="left" w:pos="0"/>
        </w:tabs>
        <w:suppressAutoHyphens/>
        <w:rPr>
          <w:spacing w:val="-3"/>
        </w:rPr>
      </w:pPr>
    </w:p>
    <w:p w14:paraId="334D4E10" w14:textId="7815C84C" w:rsidR="008258CF" w:rsidRPr="00E3772F" w:rsidRDefault="008258CF" w:rsidP="008258CF">
      <w:pPr>
        <w:pStyle w:val="Zkladntext"/>
      </w:pPr>
      <w:r w:rsidRPr="00E3772F">
        <w:tab/>
        <w:t xml:space="preserve">vedoucího stálé delegace Parlamentu do Parlamentního shromáždění </w:t>
      </w:r>
      <w:r w:rsidR="001E2436" w:rsidRPr="00E3772F">
        <w:t>Organizace pro</w:t>
      </w:r>
      <w:r w:rsidR="001E2436" w:rsidRPr="00E3772F">
        <w:br/>
        <w:t xml:space="preserve">            bezpečnost a spolupráci v Evropě</w:t>
      </w:r>
    </w:p>
    <w:p w14:paraId="37B882C5" w14:textId="77777777" w:rsidR="008258CF" w:rsidRPr="00E3772F" w:rsidRDefault="008258CF" w:rsidP="008258CF">
      <w:pPr>
        <w:pStyle w:val="Zkladntext"/>
        <w:tabs>
          <w:tab w:val="left" w:pos="709"/>
        </w:tabs>
        <w:rPr>
          <w:b/>
        </w:rPr>
      </w:pPr>
      <w:r w:rsidRPr="00E3772F">
        <w:tab/>
      </w:r>
      <w:r w:rsidRPr="00E3772F">
        <w:tab/>
      </w:r>
      <w:r w:rsidRPr="00E3772F">
        <w:tab/>
      </w:r>
    </w:p>
    <w:p w14:paraId="3C7D99EE" w14:textId="5690DF0F" w:rsidR="008258CF" w:rsidRPr="00E3772F" w:rsidRDefault="008258CF" w:rsidP="003C70DB">
      <w:pPr>
        <w:pStyle w:val="Zkladntext"/>
        <w:tabs>
          <w:tab w:val="left" w:pos="709"/>
        </w:tabs>
        <w:jc w:val="left"/>
        <w:rPr>
          <w:b/>
        </w:rPr>
      </w:pPr>
      <w:r w:rsidRPr="00E3772F">
        <w:rPr>
          <w:b/>
        </w:rPr>
        <w:tab/>
      </w:r>
      <w:r w:rsidRPr="00E3772F">
        <w:rPr>
          <w:b/>
        </w:rPr>
        <w:tab/>
      </w:r>
      <w:r w:rsidR="009B312E" w:rsidRPr="00E3772F">
        <w:rPr>
          <w:b/>
        </w:rPr>
        <w:tab/>
      </w:r>
      <w:r w:rsidR="00E3772F" w:rsidRPr="00E3772F">
        <w:rPr>
          <w:b/>
        </w:rPr>
        <w:t>RATIBORSKÝ</w:t>
      </w:r>
      <w:r w:rsidR="009B312E" w:rsidRPr="00E3772F">
        <w:rPr>
          <w:b/>
        </w:rPr>
        <w:tab/>
      </w:r>
      <w:r w:rsidR="009B312E" w:rsidRPr="00E3772F">
        <w:rPr>
          <w:b/>
        </w:rPr>
        <w:tab/>
      </w:r>
      <w:r w:rsidR="00E3772F" w:rsidRPr="00E3772F">
        <w:rPr>
          <w:b/>
        </w:rPr>
        <w:t>Michal</w:t>
      </w:r>
      <w:r w:rsidRPr="00E3772F">
        <w:rPr>
          <w:b/>
        </w:rPr>
        <w:tab/>
      </w:r>
      <w:r w:rsidRPr="00E3772F">
        <w:rPr>
          <w:b/>
        </w:rPr>
        <w:tab/>
      </w:r>
      <w:r w:rsidR="00E3772F" w:rsidRPr="00E3772F">
        <w:rPr>
          <w:b/>
        </w:rPr>
        <w:t>ANO 2011</w:t>
      </w:r>
      <w:r w:rsidR="003C70DB" w:rsidRPr="00E3772F">
        <w:rPr>
          <w:b/>
        </w:rPr>
        <w:br/>
        <w:t xml:space="preserve">                                                                                                   </w:t>
      </w:r>
      <w:r w:rsidR="00A40DA3" w:rsidRPr="00E3772F">
        <w:rPr>
          <w:b/>
        </w:rPr>
        <w:tab/>
      </w:r>
      <w:r w:rsidR="00A40DA3" w:rsidRPr="00E3772F">
        <w:rPr>
          <w:b/>
        </w:rPr>
        <w:tab/>
      </w:r>
    </w:p>
    <w:bookmarkEnd w:id="0"/>
    <w:bookmarkEnd w:id="1"/>
    <w:p w14:paraId="64F21D46" w14:textId="727634F9" w:rsidR="00A40DA3" w:rsidRPr="00E3772F" w:rsidRDefault="004761C9" w:rsidP="008258CF">
      <w:pPr>
        <w:pStyle w:val="Zkladn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40DA3">
        <w:rPr>
          <w:b/>
        </w:rPr>
        <w:tab/>
      </w:r>
    </w:p>
    <w:p w14:paraId="375A0463" w14:textId="0176DC22" w:rsidR="004761C9" w:rsidRDefault="00A40DA3" w:rsidP="00A40DA3">
      <w:pPr>
        <w:pStyle w:val="slovanseznam"/>
      </w:pPr>
      <w:r w:rsidRPr="00E3772F">
        <w:t>s tím, že v souladu s volebním řádem se jed</w:t>
      </w:r>
      <w:r>
        <w:t>ná o volbu tajnou, která může proběhnout dne 2</w:t>
      </w:r>
      <w:r w:rsidR="001E2436">
        <w:t>8</w:t>
      </w:r>
      <w:r>
        <w:t>. l</w:t>
      </w:r>
      <w:r w:rsidR="001E2436">
        <w:t>edna</w:t>
      </w:r>
      <w:r>
        <w:t xml:space="preserve"> 202</w:t>
      </w:r>
      <w:r w:rsidR="001E2436">
        <w:t>6</w:t>
      </w:r>
      <w:r>
        <w:t>.</w:t>
      </w:r>
    </w:p>
    <w:p w14:paraId="36793F51" w14:textId="60BF13C5" w:rsidR="00C061ED" w:rsidRDefault="00C061ED" w:rsidP="00C061ED">
      <w:pPr>
        <w:pStyle w:val="slovanseznam"/>
        <w:numPr>
          <w:ilvl w:val="0"/>
          <w:numId w:val="0"/>
        </w:numPr>
        <w:ind w:left="624" w:hanging="624"/>
      </w:pPr>
    </w:p>
    <w:p w14:paraId="1D664522" w14:textId="7776F7A6" w:rsidR="00C061ED" w:rsidRDefault="00C061ED" w:rsidP="00C061ED">
      <w:pPr>
        <w:pStyle w:val="slovanseznam"/>
        <w:numPr>
          <w:ilvl w:val="0"/>
          <w:numId w:val="0"/>
        </w:numPr>
        <w:ind w:left="624" w:hanging="624"/>
      </w:pPr>
    </w:p>
    <w:p w14:paraId="2A079464" w14:textId="7FD4882E" w:rsidR="00C061ED" w:rsidRDefault="00C061ED" w:rsidP="00C061ED">
      <w:pPr>
        <w:pStyle w:val="slovanseznam"/>
        <w:numPr>
          <w:ilvl w:val="0"/>
          <w:numId w:val="0"/>
        </w:numPr>
        <w:ind w:left="624" w:hanging="624"/>
      </w:pPr>
    </w:p>
    <w:p w14:paraId="17795455" w14:textId="06BCFAD3" w:rsidR="00C061ED" w:rsidRDefault="00C061ED" w:rsidP="00C061ED">
      <w:pPr>
        <w:pStyle w:val="slovanseznam"/>
        <w:numPr>
          <w:ilvl w:val="0"/>
          <w:numId w:val="0"/>
        </w:numPr>
        <w:ind w:left="624" w:hanging="624"/>
      </w:pPr>
    </w:p>
    <w:p w14:paraId="209F0C67" w14:textId="77777777" w:rsidR="001E2436" w:rsidRPr="00E337AE" w:rsidRDefault="001E2436" w:rsidP="00C061ED">
      <w:pPr>
        <w:pStyle w:val="slovanseznam"/>
        <w:numPr>
          <w:ilvl w:val="0"/>
          <w:numId w:val="0"/>
        </w:numPr>
        <w:ind w:left="624" w:hanging="624"/>
      </w:pPr>
    </w:p>
    <w:p w14:paraId="381E0543" w14:textId="77777777" w:rsidR="001E2436" w:rsidRDefault="001E2436" w:rsidP="001E2436">
      <w:pPr>
        <w:tabs>
          <w:tab w:val="left" w:pos="0"/>
        </w:tabs>
        <w:suppressAutoHyphens/>
        <w:rPr>
          <w:spacing w:val="-3"/>
        </w:rPr>
      </w:pPr>
    </w:p>
    <w:p w14:paraId="72BCA178" w14:textId="27D33CDB" w:rsidR="001E2436" w:rsidRDefault="001E2436" w:rsidP="001E2436">
      <w:pPr>
        <w:tabs>
          <w:tab w:val="left" w:pos="0"/>
        </w:tabs>
        <w:suppressAutoHyphens/>
        <w:rPr>
          <w:spacing w:val="-3"/>
        </w:rPr>
      </w:pPr>
      <w:r>
        <w:rPr>
          <w:spacing w:val="-3"/>
        </w:rPr>
        <w:t xml:space="preserve">     </w:t>
      </w:r>
      <w:r w:rsidR="00A92B22">
        <w:rPr>
          <w:spacing w:val="-3"/>
        </w:rPr>
        <w:t xml:space="preserve">  </w:t>
      </w:r>
      <w:r>
        <w:rPr>
          <w:spacing w:val="-3"/>
        </w:rPr>
        <w:t xml:space="preserve"> </w:t>
      </w:r>
      <w:r w:rsidR="00A96E07">
        <w:rPr>
          <w:spacing w:val="-3"/>
        </w:rPr>
        <w:t>Lucie SEDMIHRADSKÁ</w:t>
      </w:r>
      <w:r w:rsidR="00D447F1">
        <w:rPr>
          <w:spacing w:val="-3"/>
        </w:rPr>
        <w:t xml:space="preserve"> v. r.</w:t>
      </w:r>
      <w:r>
        <w:rPr>
          <w:spacing w:val="-3"/>
        </w:rPr>
        <w:tab/>
      </w:r>
      <w:r>
        <w:rPr>
          <w:spacing w:val="-3"/>
        </w:rPr>
        <w:tab/>
        <w:t xml:space="preserve">           </w:t>
      </w:r>
      <w:r>
        <w:rPr>
          <w:spacing w:val="-3"/>
        </w:rPr>
        <w:tab/>
      </w:r>
      <w:r>
        <w:rPr>
          <w:spacing w:val="-3"/>
        </w:rPr>
        <w:tab/>
        <w:t xml:space="preserve">Martin KOLOVRATNÍK </w:t>
      </w:r>
      <w:r w:rsidR="00D447F1">
        <w:rPr>
          <w:spacing w:val="-3"/>
        </w:rPr>
        <w:t>v. r.</w:t>
      </w:r>
      <w:bookmarkStart w:id="2" w:name="_GoBack"/>
      <w:bookmarkEnd w:id="2"/>
    </w:p>
    <w:p w14:paraId="498B7965" w14:textId="09DF0D8A" w:rsidR="001E2436" w:rsidRDefault="001E2436" w:rsidP="001E2436">
      <w:pPr>
        <w:tabs>
          <w:tab w:val="left" w:pos="0"/>
        </w:tabs>
        <w:suppressAutoHyphens/>
      </w:pPr>
      <w:r>
        <w:tab/>
      </w:r>
      <w:r w:rsidRPr="004E40C7">
        <w:t>ověřovatel</w:t>
      </w:r>
      <w:r w:rsidR="00A92B22">
        <w:t>ka</w:t>
      </w:r>
      <w:r w:rsidRPr="004E40C7">
        <w:t xml:space="preserve"> komise</w:t>
      </w:r>
      <w:r w:rsidRPr="004E40C7">
        <w:tab/>
        <w:t xml:space="preserve"> </w:t>
      </w:r>
      <w:r>
        <w:tab/>
        <w:t xml:space="preserve">            </w:t>
      </w:r>
      <w:r>
        <w:tab/>
        <w:t xml:space="preserve"> </w:t>
      </w:r>
      <w:r>
        <w:tab/>
        <w:t xml:space="preserve">      předseda komise</w:t>
      </w:r>
    </w:p>
    <w:p w14:paraId="594C9084" w14:textId="77777777" w:rsidR="00714E3D" w:rsidRDefault="00714E3D" w:rsidP="00714E3D"/>
    <w:sectPr w:rsidR="00714E3D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938E5" w14:textId="77777777" w:rsidR="00EA5F22" w:rsidRDefault="00EA5F22" w:rsidP="000809E0">
      <w:r>
        <w:separator/>
      </w:r>
    </w:p>
  </w:endnote>
  <w:endnote w:type="continuationSeparator" w:id="0">
    <w:p w14:paraId="68B3F8DC" w14:textId="77777777" w:rsidR="00EA5F22" w:rsidRDefault="00EA5F22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14:paraId="06FAEEA5" w14:textId="77777777" w:rsidTr="00CE13DE">
      <w:trPr>
        <w:jc w:val="right"/>
      </w:trPr>
      <w:tc>
        <w:tcPr>
          <w:tcW w:w="1134" w:type="dxa"/>
          <w:vAlign w:val="bottom"/>
        </w:tcPr>
        <w:p w14:paraId="6D76F0A5" w14:textId="77777777"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="009B312E">
            <w:rPr>
              <w:noProof/>
              <w:sz w:val="22"/>
            </w:rPr>
            <w:t>2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="009B312E">
            <w:rPr>
              <w:noProof/>
              <w:sz w:val="22"/>
            </w:rPr>
            <w:t>2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14:paraId="63A1D76D" w14:textId="77777777"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ADA5A" w14:textId="77777777" w:rsidR="00EA5F22" w:rsidRDefault="00EA5F22" w:rsidP="000809E0">
      <w:r>
        <w:separator/>
      </w:r>
    </w:p>
  </w:footnote>
  <w:footnote w:type="continuationSeparator" w:id="0">
    <w:p w14:paraId="7C933AB7" w14:textId="77777777" w:rsidR="00EA5F22" w:rsidRDefault="00EA5F22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37EE2" w14:textId="77777777" w:rsidR="00B23C27" w:rsidRDefault="00E65507" w:rsidP="00B23C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812440" wp14:editId="20586B04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9EBD2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0E4208" wp14:editId="6D0814FB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0371B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18CE3998"/>
    <w:multiLevelType w:val="hybridMultilevel"/>
    <w:tmpl w:val="6440827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3640F4"/>
    <w:multiLevelType w:val="multilevel"/>
    <w:tmpl w:val="34005FA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2"/>
  </w:num>
  <w:num w:numId="17">
    <w:abstractNumId w:val="14"/>
  </w:num>
  <w:num w:numId="18">
    <w:abstractNumId w:val="16"/>
  </w:num>
  <w:num w:numId="19">
    <w:abstractNumId w:val="13"/>
  </w:num>
  <w:num w:numId="20">
    <w:abstractNumId w:val="10"/>
  </w:num>
  <w:num w:numId="21">
    <w:abstractNumId w:val="1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E3D"/>
    <w:rsid w:val="000052DA"/>
    <w:rsid w:val="00062E49"/>
    <w:rsid w:val="0007753D"/>
    <w:rsid w:val="000809E0"/>
    <w:rsid w:val="000C3F3E"/>
    <w:rsid w:val="000E0682"/>
    <w:rsid w:val="00110B75"/>
    <w:rsid w:val="00137BA5"/>
    <w:rsid w:val="00144D66"/>
    <w:rsid w:val="00154667"/>
    <w:rsid w:val="00170AE5"/>
    <w:rsid w:val="00173758"/>
    <w:rsid w:val="00177D37"/>
    <w:rsid w:val="00192C5C"/>
    <w:rsid w:val="001B6BCF"/>
    <w:rsid w:val="001E2436"/>
    <w:rsid w:val="001F3AA0"/>
    <w:rsid w:val="001F6F0D"/>
    <w:rsid w:val="00235AA8"/>
    <w:rsid w:val="0024715E"/>
    <w:rsid w:val="0025719C"/>
    <w:rsid w:val="00266C84"/>
    <w:rsid w:val="00272D7E"/>
    <w:rsid w:val="002D3F52"/>
    <w:rsid w:val="002E35F4"/>
    <w:rsid w:val="003212EC"/>
    <w:rsid w:val="00330387"/>
    <w:rsid w:val="0037091B"/>
    <w:rsid w:val="00385603"/>
    <w:rsid w:val="00396D6D"/>
    <w:rsid w:val="00397F0F"/>
    <w:rsid w:val="003A402C"/>
    <w:rsid w:val="003C70DB"/>
    <w:rsid w:val="003D5954"/>
    <w:rsid w:val="00402056"/>
    <w:rsid w:val="00421ECB"/>
    <w:rsid w:val="00426C07"/>
    <w:rsid w:val="00436ACB"/>
    <w:rsid w:val="004412B6"/>
    <w:rsid w:val="00466235"/>
    <w:rsid w:val="00467BF3"/>
    <w:rsid w:val="00473F09"/>
    <w:rsid w:val="004761C9"/>
    <w:rsid w:val="0051041D"/>
    <w:rsid w:val="00525B19"/>
    <w:rsid w:val="00532187"/>
    <w:rsid w:val="005503BB"/>
    <w:rsid w:val="0056231C"/>
    <w:rsid w:val="00563AE1"/>
    <w:rsid w:val="00577629"/>
    <w:rsid w:val="00583374"/>
    <w:rsid w:val="00591EAD"/>
    <w:rsid w:val="005A2D61"/>
    <w:rsid w:val="005C72D3"/>
    <w:rsid w:val="005D09C5"/>
    <w:rsid w:val="005E2819"/>
    <w:rsid w:val="005E29CC"/>
    <w:rsid w:val="00643251"/>
    <w:rsid w:val="006528C3"/>
    <w:rsid w:val="00665F4D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14E3D"/>
    <w:rsid w:val="00734533"/>
    <w:rsid w:val="00743D72"/>
    <w:rsid w:val="00765C0A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0561A"/>
    <w:rsid w:val="00812564"/>
    <w:rsid w:val="00814BFA"/>
    <w:rsid w:val="008258CF"/>
    <w:rsid w:val="00826E0E"/>
    <w:rsid w:val="00827C65"/>
    <w:rsid w:val="0084303B"/>
    <w:rsid w:val="00854FAC"/>
    <w:rsid w:val="00882424"/>
    <w:rsid w:val="008A2F78"/>
    <w:rsid w:val="008B73A0"/>
    <w:rsid w:val="008B7CD2"/>
    <w:rsid w:val="008C6CAA"/>
    <w:rsid w:val="008D6DC2"/>
    <w:rsid w:val="008E4C67"/>
    <w:rsid w:val="008F0623"/>
    <w:rsid w:val="008F0E4E"/>
    <w:rsid w:val="008F5517"/>
    <w:rsid w:val="00900163"/>
    <w:rsid w:val="00917D04"/>
    <w:rsid w:val="00970864"/>
    <w:rsid w:val="00986B23"/>
    <w:rsid w:val="009956B5"/>
    <w:rsid w:val="009A3482"/>
    <w:rsid w:val="009A56FA"/>
    <w:rsid w:val="009B312E"/>
    <w:rsid w:val="009C74D8"/>
    <w:rsid w:val="00A230B7"/>
    <w:rsid w:val="00A31761"/>
    <w:rsid w:val="00A40DA3"/>
    <w:rsid w:val="00A42166"/>
    <w:rsid w:val="00A45067"/>
    <w:rsid w:val="00A679B1"/>
    <w:rsid w:val="00A92B22"/>
    <w:rsid w:val="00A94E9F"/>
    <w:rsid w:val="00A96E07"/>
    <w:rsid w:val="00AA121A"/>
    <w:rsid w:val="00AA64C3"/>
    <w:rsid w:val="00AB0D96"/>
    <w:rsid w:val="00AF1F54"/>
    <w:rsid w:val="00AF31CF"/>
    <w:rsid w:val="00B0522D"/>
    <w:rsid w:val="00B15D76"/>
    <w:rsid w:val="00B23C27"/>
    <w:rsid w:val="00B36A81"/>
    <w:rsid w:val="00B706F1"/>
    <w:rsid w:val="00B91B82"/>
    <w:rsid w:val="00B93655"/>
    <w:rsid w:val="00BD60A2"/>
    <w:rsid w:val="00BE42B7"/>
    <w:rsid w:val="00BE4498"/>
    <w:rsid w:val="00C061ED"/>
    <w:rsid w:val="00C43480"/>
    <w:rsid w:val="00C519FC"/>
    <w:rsid w:val="00C66006"/>
    <w:rsid w:val="00C71FBA"/>
    <w:rsid w:val="00C7272C"/>
    <w:rsid w:val="00C76019"/>
    <w:rsid w:val="00C82B88"/>
    <w:rsid w:val="00C904F3"/>
    <w:rsid w:val="00CB13DE"/>
    <w:rsid w:val="00CB26F8"/>
    <w:rsid w:val="00CE13DE"/>
    <w:rsid w:val="00D22413"/>
    <w:rsid w:val="00D43616"/>
    <w:rsid w:val="00D447F1"/>
    <w:rsid w:val="00D453DE"/>
    <w:rsid w:val="00D45E86"/>
    <w:rsid w:val="00D86980"/>
    <w:rsid w:val="00DB7848"/>
    <w:rsid w:val="00DC1336"/>
    <w:rsid w:val="00DE344C"/>
    <w:rsid w:val="00DF5EAC"/>
    <w:rsid w:val="00DF7D33"/>
    <w:rsid w:val="00E05BA8"/>
    <w:rsid w:val="00E23C86"/>
    <w:rsid w:val="00E34DE4"/>
    <w:rsid w:val="00E3772F"/>
    <w:rsid w:val="00E44CAD"/>
    <w:rsid w:val="00E4725E"/>
    <w:rsid w:val="00E65507"/>
    <w:rsid w:val="00EA5F22"/>
    <w:rsid w:val="00EC1960"/>
    <w:rsid w:val="00EC3786"/>
    <w:rsid w:val="00EC5665"/>
    <w:rsid w:val="00F52BFE"/>
    <w:rsid w:val="00F53E33"/>
    <w:rsid w:val="00F809DD"/>
    <w:rsid w:val="00F91566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9E35302"/>
  <w15:chartTrackingRefBased/>
  <w15:docId w15:val="{C6580D90-94F7-47BC-9CA1-F424014D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37BA5"/>
    <w:pPr>
      <w:tabs>
        <w:tab w:val="left" w:pos="0"/>
      </w:tabs>
      <w:suppressAutoHyphens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37BA5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3618FC88F54D7287BAAB621C2528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C3454-55C3-4740-836C-D49C407D62A6}"/>
      </w:docPartPr>
      <w:docPartBody>
        <w:p w:rsidR="001A060E" w:rsidRDefault="0057235B">
          <w:pPr>
            <w:pStyle w:val="F03618FC88F54D7287BAAB621C2528CC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5B"/>
    <w:rsid w:val="001A060E"/>
    <w:rsid w:val="003D0DFA"/>
    <w:rsid w:val="0057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F03618FC88F54D7287BAAB621C2528CC">
    <w:name w:val="F03618FC88F54D7287BAAB621C252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808F-18E3-4A3D-92D8-675C891E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121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Mgr. Pavlína Posejpalová</cp:lastModifiedBy>
  <cp:revision>57</cp:revision>
  <cp:lastPrinted>2025-11-24T13:00:00Z</cp:lastPrinted>
  <dcterms:created xsi:type="dcterms:W3CDTF">2025-11-13T14:14:00Z</dcterms:created>
  <dcterms:modified xsi:type="dcterms:W3CDTF">2026-01-27T13:10:00Z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