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192">
        <w:fldChar w:fldCharType="begin"/>
      </w:r>
      <w:r w:rsidR="00051192">
        <w:instrText xml:space="preserve"> DOCPROPERTY  ROK  \* MERGEFORMAT </w:instrText>
      </w:r>
      <w:r w:rsidR="00051192">
        <w:fldChar w:fldCharType="separate"/>
      </w:r>
      <w:r w:rsidR="00DC2F92">
        <w:t>202</w:t>
      </w:r>
      <w:r w:rsidR="00051192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F612E" w:rsidP="001F3AA0">
      <w:pPr>
        <w:pStyle w:val="Nzev"/>
      </w:pPr>
      <w:r>
        <w:t>3</w:t>
      </w:r>
      <w:r w:rsidR="00221FEC">
        <w:t>2</w:t>
      </w:r>
      <w:r w:rsidR="00B0522D">
        <w:t>.</w:t>
      </w:r>
      <w:r w:rsidR="006528C3">
        <w:br/>
        <w:t>USNESENÍ</w:t>
      </w:r>
      <w:r w:rsidR="0056231C">
        <w:t xml:space="preserve"> 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24715E" w:rsidRPr="002E35F4">
        <w:rPr>
          <w:b/>
        </w:rPr>
        <w:t>z</w:t>
      </w:r>
      <w:r w:rsidR="0024715E">
        <w:rPr>
          <w:b/>
        </w:rPr>
        <w:t xml:space="preserve"> </w:t>
      </w:r>
      <w:r w:rsidR="001B59F7">
        <w:rPr>
          <w:b/>
        </w:rPr>
        <w:t>5</w:t>
      </w:r>
      <w:r w:rsidR="0024715E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1-13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B59F7">
            <w:rPr>
              <w:b/>
            </w:rPr>
            <w:t>13. ledna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členů a náhradníků </w:t>
      </w:r>
      <w:r w:rsidR="00221FEC">
        <w:t>Správní</w:t>
      </w:r>
      <w:r w:rsidR="000F612E">
        <w:t xml:space="preserve"> rady Všeobecné zdravotní pojišťovny </w:t>
      </w:r>
      <w:r w:rsidR="00CD02B9">
        <w:br/>
      </w:r>
      <w:r w:rsidR="000F612E">
        <w:t>České republiky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>
        <w:t>poslaneckých klubů na volbu 20 členů Správní rady Všeobecné zdravotní pojišťovny České republiky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21FEC" w:rsidRPr="00847C75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847C75">
        <w:t>A</w:t>
      </w:r>
      <w:r w:rsidR="00CD02B9" w:rsidRPr="00847C75">
        <w:t>DÁMKOVÁ</w:t>
      </w:r>
      <w:r w:rsidRPr="00847C75">
        <w:tab/>
        <w:t>Věra</w:t>
      </w:r>
      <w:r w:rsidRPr="00847C75">
        <w:tab/>
      </w:r>
      <w:r w:rsidRPr="00847C75">
        <w:tab/>
        <w:t>ANO 2011</w:t>
      </w:r>
    </w:p>
    <w:p w:rsidR="00221FEC" w:rsidRPr="00847C75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847C75">
        <w:t>B</w:t>
      </w:r>
      <w:r w:rsidR="00847C75" w:rsidRPr="00847C75">
        <w:t>RÁZDIL</w:t>
      </w:r>
      <w:r w:rsidRPr="00847C75">
        <w:tab/>
      </w:r>
      <w:r w:rsidRPr="00847C75">
        <w:tab/>
        <w:t>Milan</w:t>
      </w:r>
      <w:r w:rsidRPr="00847C75">
        <w:tab/>
      </w:r>
      <w:r w:rsidRPr="00847C75">
        <w:tab/>
        <w:t>ANO 2011</w:t>
      </w:r>
    </w:p>
    <w:p w:rsidR="00221FEC" w:rsidRPr="00985EE5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985EE5">
        <w:t>D</w:t>
      </w:r>
      <w:r w:rsidR="00985EE5" w:rsidRPr="00985EE5">
        <w:t>RAŽILOVÁ</w:t>
      </w:r>
      <w:r w:rsidRPr="00985EE5">
        <w:tab/>
        <w:t>Lenka</w:t>
      </w:r>
      <w:r w:rsidRPr="00985EE5">
        <w:tab/>
      </w:r>
      <w:r w:rsidRPr="00985EE5">
        <w:tab/>
        <w:t>ANO 2011</w:t>
      </w:r>
    </w:p>
    <w:p w:rsidR="00221FEC" w:rsidRPr="00847C75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847C75">
        <w:t>F</w:t>
      </w:r>
      <w:r w:rsidR="00847C75" w:rsidRPr="00847C75">
        <w:t>ARHAN</w:t>
      </w:r>
      <w:r w:rsidRPr="00847C75">
        <w:tab/>
      </w:r>
      <w:r w:rsidRPr="00847C75">
        <w:tab/>
      </w:r>
      <w:proofErr w:type="spellStart"/>
      <w:r w:rsidRPr="00847C75">
        <w:t>Kamal</w:t>
      </w:r>
      <w:proofErr w:type="spellEnd"/>
      <w:r w:rsidRPr="00847C75">
        <w:tab/>
      </w:r>
      <w:r w:rsidRPr="00847C75">
        <w:tab/>
        <w:t>ANO 2011</w:t>
      </w:r>
    </w:p>
    <w:p w:rsidR="00221FEC" w:rsidRPr="00C612CE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C612CE">
        <w:t>H</w:t>
      </w:r>
      <w:r w:rsidR="00C612CE" w:rsidRPr="00C612CE">
        <w:t>ANZLÍKOVÁ</w:t>
      </w:r>
      <w:r w:rsidRPr="00C612CE">
        <w:tab/>
      </w:r>
      <w:r w:rsidR="00C612CE" w:rsidRPr="00C612CE">
        <w:t>Jana</w:t>
      </w:r>
      <w:r w:rsidRPr="00C612CE">
        <w:tab/>
      </w:r>
      <w:r w:rsidRPr="00C612CE">
        <w:tab/>
      </w:r>
      <w:r w:rsidR="00C612CE" w:rsidRPr="00C612CE">
        <w:t>ANO 2011</w:t>
      </w:r>
    </w:p>
    <w:p w:rsidR="00221FEC" w:rsidRDefault="00C612CE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C612CE">
        <w:t>HENDRYCH</w:t>
      </w:r>
      <w:r w:rsidR="00221FEC" w:rsidRPr="00C612CE">
        <w:tab/>
      </w:r>
      <w:r w:rsidRPr="00C612CE">
        <w:t>Igor</w:t>
      </w:r>
      <w:r w:rsidRPr="00C612CE">
        <w:tab/>
      </w:r>
      <w:r w:rsidR="00221FEC" w:rsidRPr="00C612CE">
        <w:tab/>
        <w:t>ANO 2011</w:t>
      </w:r>
    </w:p>
    <w:p w:rsidR="00203DD8" w:rsidRDefault="00203DD8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HOFMANN</w:t>
      </w:r>
      <w:r>
        <w:tab/>
        <w:t>Jan</w:t>
      </w:r>
      <w:r>
        <w:tab/>
      </w:r>
      <w:r>
        <w:tab/>
        <w:t>ODS</w:t>
      </w:r>
    </w:p>
    <w:p w:rsidR="003613EE" w:rsidRPr="00C612CE" w:rsidRDefault="003613EE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KALOUSEK</w:t>
      </w:r>
      <w:r>
        <w:tab/>
        <w:t>Miroslav</w:t>
      </w:r>
      <w:r>
        <w:tab/>
        <w:t>Motoristé sobě</w:t>
      </w:r>
    </w:p>
    <w:p w:rsidR="00221FEC" w:rsidRPr="00C612CE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C612CE">
        <w:t>K</w:t>
      </w:r>
      <w:r w:rsidR="00C612CE" w:rsidRPr="00C612CE">
        <w:t>UPEC</w:t>
      </w:r>
      <w:r w:rsidRPr="00C612CE">
        <w:tab/>
      </w:r>
      <w:r w:rsidRPr="00C612CE">
        <w:tab/>
      </w:r>
      <w:r w:rsidR="00C612CE" w:rsidRPr="00C612CE">
        <w:t>Martin</w:t>
      </w:r>
      <w:r w:rsidR="00C612CE" w:rsidRPr="00C612CE">
        <w:tab/>
      </w:r>
      <w:r w:rsidRPr="00C612CE">
        <w:tab/>
        <w:t>ANO 2011</w:t>
      </w:r>
    </w:p>
    <w:p w:rsidR="00221FEC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F22850">
        <w:t>M</w:t>
      </w:r>
      <w:r w:rsidR="00F22850" w:rsidRPr="00F22850">
        <w:t>ALÍKOVÁ</w:t>
      </w:r>
      <w:r w:rsidRPr="00F22850">
        <w:tab/>
      </w:r>
      <w:r w:rsidR="00F22850" w:rsidRPr="00F22850">
        <w:t>Bára</w:t>
      </w:r>
      <w:r w:rsidRPr="00F22850">
        <w:tab/>
      </w:r>
      <w:r w:rsidRPr="00F22850">
        <w:tab/>
      </w:r>
      <w:r w:rsidR="00F22850" w:rsidRPr="00F22850">
        <w:t>Piráti</w:t>
      </w:r>
    </w:p>
    <w:p w:rsidR="00C33C22" w:rsidRPr="00F22850" w:rsidRDefault="00C33C22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MATOUŠKOVÁ</w:t>
      </w:r>
      <w:r>
        <w:tab/>
        <w:t>Michaela</w:t>
      </w:r>
      <w:r>
        <w:tab/>
        <w:t>STAN</w:t>
      </w:r>
    </w:p>
    <w:p w:rsidR="00221FEC" w:rsidRPr="00F66B4E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F66B4E">
        <w:t>N</w:t>
      </w:r>
      <w:r w:rsidR="00F66B4E" w:rsidRPr="00F66B4E">
        <w:t>OVÁK</w:t>
      </w:r>
      <w:r w:rsidRPr="00F66B4E">
        <w:tab/>
      </w:r>
      <w:r w:rsidRPr="00F66B4E">
        <w:tab/>
        <w:t>Jaroslav</w:t>
      </w:r>
      <w:r w:rsidRPr="00F66B4E">
        <w:tab/>
        <w:t>SPD</w:t>
      </w:r>
    </w:p>
    <w:p w:rsidR="00221FEC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847C75">
        <w:t>P</w:t>
      </w:r>
      <w:r w:rsidR="00847C75" w:rsidRPr="00847C75">
        <w:t>ASTUCHOVÁ</w:t>
      </w:r>
      <w:r w:rsidRPr="00847C75">
        <w:tab/>
        <w:t>Jana</w:t>
      </w:r>
      <w:r w:rsidRPr="00847C75">
        <w:tab/>
      </w:r>
      <w:r w:rsidRPr="00847C75">
        <w:tab/>
        <w:t>ANO 2011</w:t>
      </w:r>
    </w:p>
    <w:p w:rsidR="00F22850" w:rsidRPr="00847C75" w:rsidRDefault="00F22850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PAVLOVIC</w:t>
      </w:r>
      <w:r>
        <w:tab/>
        <w:t>Josef</w:t>
      </w:r>
      <w:r>
        <w:tab/>
      </w:r>
      <w:r>
        <w:tab/>
        <w:t>Piráti</w:t>
      </w:r>
    </w:p>
    <w:p w:rsidR="00221FEC" w:rsidRDefault="00221F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1B0DF5">
        <w:t>P</w:t>
      </w:r>
      <w:r w:rsidR="001B0DF5" w:rsidRPr="001B0DF5">
        <w:t>HILIPP</w:t>
      </w:r>
      <w:r w:rsidRPr="001B0DF5">
        <w:tab/>
      </w:r>
      <w:r w:rsidRPr="001B0DF5">
        <w:tab/>
        <w:t>Tom</w:t>
      </w:r>
      <w:r w:rsidRPr="001B0DF5">
        <w:tab/>
      </w:r>
      <w:r w:rsidRPr="001B0DF5">
        <w:tab/>
        <w:t>KDU-ČSL</w:t>
      </w:r>
    </w:p>
    <w:p w:rsidR="001B0DF5" w:rsidRPr="001B0DF5" w:rsidRDefault="001B0DF5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PLÁTENÍK</w:t>
      </w:r>
      <w:r>
        <w:tab/>
        <w:t>Václav</w:t>
      </w:r>
      <w:r>
        <w:tab/>
      </w:r>
      <w:r>
        <w:tab/>
        <w:t>KDU-ČSL</w:t>
      </w:r>
    </w:p>
    <w:p w:rsidR="00132AD7" w:rsidRPr="00287C2B" w:rsidRDefault="00132AD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287C2B">
        <w:t>SALVETR</w:t>
      </w:r>
      <w:r w:rsidRPr="00287C2B">
        <w:tab/>
        <w:t>Rudolf</w:t>
      </w:r>
      <w:r w:rsidRPr="00287C2B">
        <w:tab/>
      </w:r>
      <w:r w:rsidRPr="00287C2B">
        <w:tab/>
        <w:t>ODS</w:t>
      </w:r>
    </w:p>
    <w:p w:rsidR="00221FEC" w:rsidRDefault="00221FEC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 w:rsidRPr="00132AD7">
        <w:t>S</w:t>
      </w:r>
      <w:r w:rsidR="00132AD7" w:rsidRPr="00132AD7">
        <w:t>TANJURA</w:t>
      </w:r>
      <w:r w:rsidRPr="00132AD7">
        <w:tab/>
      </w:r>
      <w:r w:rsidR="00132AD7" w:rsidRPr="00132AD7">
        <w:t>Zbyněk</w:t>
      </w:r>
      <w:r w:rsidRPr="00132AD7">
        <w:tab/>
        <w:t>ODS</w:t>
      </w:r>
    </w:p>
    <w:p w:rsidR="00C33C22" w:rsidRDefault="00C33C22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 xml:space="preserve">ŠEBELOVÁ </w:t>
      </w:r>
      <w:r>
        <w:tab/>
        <w:t>Michaela</w:t>
      </w:r>
      <w:r>
        <w:tab/>
        <w:t>STAN</w:t>
      </w:r>
    </w:p>
    <w:p w:rsidR="00B46967" w:rsidRPr="00132AD7" w:rsidRDefault="00B46967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</w:pPr>
      <w:r>
        <w:t>VÁLEK</w:t>
      </w:r>
      <w:r>
        <w:tab/>
      </w:r>
      <w:r>
        <w:tab/>
        <w:t>Vlastimil</w:t>
      </w:r>
      <w:r>
        <w:tab/>
        <w:t>TOP 09</w:t>
      </w:r>
    </w:p>
    <w:p w:rsidR="00221FEC" w:rsidRPr="000F31E2" w:rsidRDefault="00221FEC" w:rsidP="000F31E2">
      <w:pPr>
        <w:tabs>
          <w:tab w:val="left" w:pos="-720"/>
        </w:tabs>
        <w:suppressAutoHyphens/>
        <w:ind w:left="1416"/>
        <w:rPr>
          <w:color w:val="FF0000"/>
        </w:rPr>
      </w:pPr>
    </w:p>
    <w:p w:rsidR="00CD4946" w:rsidRPr="00CD4946" w:rsidRDefault="00CD4946" w:rsidP="00CD4946">
      <w:pPr>
        <w:tabs>
          <w:tab w:val="left" w:pos="-720"/>
        </w:tabs>
        <w:suppressAutoHyphens/>
        <w:rPr>
          <w:color w:val="FF0000"/>
        </w:rPr>
      </w:pPr>
    </w:p>
    <w:p w:rsidR="00CD4946" w:rsidRPr="00C51E89" w:rsidRDefault="00CD4946" w:rsidP="00CD4946">
      <w:pPr>
        <w:numPr>
          <w:ilvl w:val="0"/>
          <w:numId w:val="24"/>
        </w:numPr>
        <w:tabs>
          <w:tab w:val="left" w:pos="-720"/>
        </w:tabs>
        <w:suppressAutoHyphens/>
      </w:pPr>
      <w:r w:rsidRPr="001D51B5">
        <w:rPr>
          <w:spacing w:val="-3"/>
        </w:rPr>
        <w:lastRenderedPageBreak/>
        <w:t>s návrhy poslaneckých klu</w:t>
      </w:r>
      <w:r>
        <w:rPr>
          <w:spacing w:val="-3"/>
        </w:rPr>
        <w:t>bů na volbu</w:t>
      </w:r>
      <w:r w:rsidRPr="00CD4946">
        <w:rPr>
          <w:color w:val="FF0000"/>
          <w:spacing w:val="-3"/>
        </w:rPr>
        <w:t xml:space="preserve"> </w:t>
      </w:r>
      <w:r w:rsidR="00962723" w:rsidRPr="00962723">
        <w:rPr>
          <w:spacing w:val="-3"/>
        </w:rPr>
        <w:t>6</w:t>
      </w:r>
      <w:r w:rsidRPr="00CD4946">
        <w:rPr>
          <w:color w:val="FF0000"/>
          <w:spacing w:val="-3"/>
        </w:rPr>
        <w:t xml:space="preserve"> </w:t>
      </w:r>
      <w:r>
        <w:rPr>
          <w:spacing w:val="-3"/>
        </w:rPr>
        <w:t>náhradníků Správní</w:t>
      </w:r>
      <w:r w:rsidRPr="001D51B5">
        <w:rPr>
          <w:spacing w:val="-3"/>
        </w:rPr>
        <w:t xml:space="preserve"> rady</w:t>
      </w:r>
      <w:r>
        <w:rPr>
          <w:spacing w:val="-3"/>
        </w:rPr>
        <w:t xml:space="preserve"> </w:t>
      </w:r>
      <w:r w:rsidRPr="001D51B5">
        <w:rPr>
          <w:spacing w:val="-3"/>
        </w:rPr>
        <w:t>Všeobecné zdravo</w:t>
      </w:r>
      <w:r>
        <w:rPr>
          <w:spacing w:val="-3"/>
        </w:rPr>
        <w:t>tní pojišťovny České republiky</w:t>
      </w:r>
    </w:p>
    <w:p w:rsidR="00CD4946" w:rsidRPr="008C69CF" w:rsidRDefault="00CD4946" w:rsidP="00CD4946">
      <w:pPr>
        <w:tabs>
          <w:tab w:val="left" w:pos="-720"/>
        </w:tabs>
        <w:suppressAutoHyphens/>
      </w:pPr>
      <w:r w:rsidRPr="008C69CF">
        <w:rPr>
          <w:spacing w:val="-3"/>
        </w:rPr>
        <w:tab/>
      </w:r>
    </w:p>
    <w:p w:rsidR="00CD4946" w:rsidRPr="00C612CE" w:rsidRDefault="00CD4946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 w:rsidRPr="00C612CE">
        <w:rPr>
          <w:spacing w:val="-3"/>
        </w:rPr>
        <w:t>B</w:t>
      </w:r>
      <w:r w:rsidR="00C612CE" w:rsidRPr="00C612CE">
        <w:rPr>
          <w:spacing w:val="-3"/>
        </w:rPr>
        <w:t>ABKA</w:t>
      </w:r>
      <w:r w:rsidRPr="00C612CE">
        <w:rPr>
          <w:spacing w:val="-3"/>
        </w:rPr>
        <w:tab/>
      </w:r>
      <w:r w:rsidRPr="00C612CE">
        <w:rPr>
          <w:spacing w:val="-3"/>
        </w:rPr>
        <w:tab/>
      </w:r>
      <w:r w:rsidR="00C612CE" w:rsidRPr="00C612CE">
        <w:rPr>
          <w:spacing w:val="-3"/>
        </w:rPr>
        <w:t>Ondřej</w:t>
      </w:r>
      <w:r w:rsidRPr="00C612CE">
        <w:rPr>
          <w:spacing w:val="-3"/>
        </w:rPr>
        <w:tab/>
      </w:r>
      <w:r w:rsidRPr="00C612CE">
        <w:rPr>
          <w:spacing w:val="-3"/>
        </w:rPr>
        <w:tab/>
      </w:r>
      <w:r w:rsidR="00C612CE" w:rsidRPr="00C612CE">
        <w:rPr>
          <w:spacing w:val="-3"/>
        </w:rPr>
        <w:t>ANO 2011</w:t>
      </w:r>
    </w:p>
    <w:p w:rsidR="00CD4946" w:rsidRPr="00F64C73" w:rsidRDefault="00F64C73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 w:rsidRPr="00F64C73">
        <w:rPr>
          <w:spacing w:val="-3"/>
        </w:rPr>
        <w:t>BEITL</w:t>
      </w:r>
      <w:r w:rsidR="00CD4946" w:rsidRPr="00F64C73">
        <w:rPr>
          <w:spacing w:val="-3"/>
        </w:rPr>
        <w:tab/>
      </w:r>
      <w:r w:rsidR="00CD4946" w:rsidRPr="00F64C73">
        <w:rPr>
          <w:spacing w:val="-3"/>
        </w:rPr>
        <w:tab/>
        <w:t>P</w:t>
      </w:r>
      <w:r w:rsidRPr="00F64C73">
        <w:rPr>
          <w:spacing w:val="-3"/>
        </w:rPr>
        <w:t>etr</w:t>
      </w:r>
      <w:r w:rsidR="00CD4946" w:rsidRPr="00F64C73">
        <w:rPr>
          <w:spacing w:val="-3"/>
        </w:rPr>
        <w:tab/>
      </w:r>
      <w:r w:rsidR="00CD4946" w:rsidRPr="00F64C73">
        <w:rPr>
          <w:spacing w:val="-3"/>
        </w:rPr>
        <w:tab/>
      </w:r>
      <w:r w:rsidRPr="00F64C73">
        <w:rPr>
          <w:spacing w:val="-3"/>
        </w:rPr>
        <w:t>ODS</w:t>
      </w:r>
    </w:p>
    <w:p w:rsidR="00CD4946" w:rsidRDefault="006F557C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 w:rsidRPr="006F557C">
        <w:rPr>
          <w:spacing w:val="-3"/>
        </w:rPr>
        <w:t>BLÁHA</w:t>
      </w:r>
      <w:r w:rsidR="00CD4946" w:rsidRPr="006F557C">
        <w:rPr>
          <w:spacing w:val="-3"/>
        </w:rPr>
        <w:tab/>
      </w:r>
      <w:r w:rsidR="00CD4946" w:rsidRPr="006F557C">
        <w:rPr>
          <w:spacing w:val="-3"/>
        </w:rPr>
        <w:tab/>
      </w:r>
      <w:r w:rsidRPr="006F557C">
        <w:rPr>
          <w:spacing w:val="-3"/>
        </w:rPr>
        <w:t>Michal</w:t>
      </w:r>
      <w:r w:rsidR="00CD4946" w:rsidRPr="006F557C">
        <w:rPr>
          <w:spacing w:val="-3"/>
        </w:rPr>
        <w:tab/>
      </w:r>
      <w:r w:rsidR="00CD4946" w:rsidRPr="006F557C">
        <w:rPr>
          <w:spacing w:val="-3"/>
        </w:rPr>
        <w:tab/>
      </w:r>
      <w:r w:rsidRPr="006F557C">
        <w:rPr>
          <w:spacing w:val="-3"/>
        </w:rPr>
        <w:t>Piráti</w:t>
      </w:r>
    </w:p>
    <w:p w:rsidR="0032644D" w:rsidRPr="006F557C" w:rsidRDefault="0032644D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>BORSKÁ</w:t>
      </w:r>
      <w:r>
        <w:rPr>
          <w:spacing w:val="-3"/>
        </w:rPr>
        <w:tab/>
      </w:r>
      <w:r>
        <w:rPr>
          <w:spacing w:val="-3"/>
        </w:rPr>
        <w:tab/>
        <w:t>Iveta</w:t>
      </w:r>
      <w:r>
        <w:rPr>
          <w:spacing w:val="-3"/>
        </w:rPr>
        <w:tab/>
      </w:r>
      <w:r>
        <w:rPr>
          <w:spacing w:val="-3"/>
        </w:rPr>
        <w:tab/>
        <w:t>STAN</w:t>
      </w:r>
    </w:p>
    <w:p w:rsidR="00CD4946" w:rsidRPr="00397BF0" w:rsidRDefault="00397BF0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 w:rsidRPr="00397BF0">
        <w:rPr>
          <w:spacing w:val="-3"/>
        </w:rPr>
        <w:t>KOTEN</w:t>
      </w:r>
      <w:r w:rsidR="00CD4946" w:rsidRPr="00397BF0">
        <w:rPr>
          <w:spacing w:val="-3"/>
        </w:rPr>
        <w:tab/>
      </w:r>
      <w:r w:rsidR="00CD4946" w:rsidRPr="00397BF0">
        <w:rPr>
          <w:spacing w:val="-3"/>
        </w:rPr>
        <w:tab/>
      </w:r>
      <w:r w:rsidRPr="00397BF0">
        <w:rPr>
          <w:spacing w:val="-3"/>
        </w:rPr>
        <w:t>Radek</w:t>
      </w:r>
      <w:r w:rsidR="00CD4946" w:rsidRPr="00397BF0">
        <w:rPr>
          <w:spacing w:val="-3"/>
        </w:rPr>
        <w:tab/>
      </w:r>
      <w:r w:rsidR="00CD4946" w:rsidRPr="00397BF0">
        <w:rPr>
          <w:spacing w:val="-3"/>
        </w:rPr>
        <w:tab/>
      </w:r>
      <w:r w:rsidRPr="00397BF0">
        <w:rPr>
          <w:spacing w:val="-3"/>
        </w:rPr>
        <w:t>SPD</w:t>
      </w:r>
    </w:p>
    <w:p w:rsidR="00CD4946" w:rsidRPr="00C612CE" w:rsidRDefault="00C612CE" w:rsidP="00CD4946">
      <w:pPr>
        <w:pStyle w:val="Odstavecseseznamem"/>
        <w:numPr>
          <w:ilvl w:val="0"/>
          <w:numId w:val="26"/>
        </w:numPr>
        <w:tabs>
          <w:tab w:val="left" w:pos="-720"/>
        </w:tabs>
        <w:suppressAutoHyphens/>
        <w:rPr>
          <w:spacing w:val="-3"/>
        </w:rPr>
      </w:pPr>
      <w:r w:rsidRPr="00C612CE">
        <w:rPr>
          <w:spacing w:val="-3"/>
        </w:rPr>
        <w:t>RÁZGA</w:t>
      </w:r>
      <w:r w:rsidR="00CD4946" w:rsidRPr="00C612CE">
        <w:rPr>
          <w:spacing w:val="-3"/>
        </w:rPr>
        <w:tab/>
      </w:r>
      <w:r w:rsidR="00CD4946" w:rsidRPr="00C612CE">
        <w:rPr>
          <w:spacing w:val="-3"/>
        </w:rPr>
        <w:tab/>
      </w:r>
      <w:r w:rsidRPr="00C612CE">
        <w:rPr>
          <w:spacing w:val="-3"/>
        </w:rPr>
        <w:t>Barbora</w:t>
      </w:r>
      <w:r w:rsidRPr="00C612CE">
        <w:rPr>
          <w:spacing w:val="-3"/>
        </w:rPr>
        <w:tab/>
        <w:t>ANO 2011</w:t>
      </w:r>
    </w:p>
    <w:p w:rsidR="00FA6A43" w:rsidRPr="00CD4946" w:rsidRDefault="00FA6A43" w:rsidP="00FA6A43">
      <w:pPr>
        <w:pStyle w:val="Odstavecseseznamem"/>
        <w:tabs>
          <w:tab w:val="left" w:pos="-720"/>
        </w:tabs>
        <w:suppressAutoHyphens/>
        <w:ind w:left="1770"/>
        <w:rPr>
          <w:color w:val="FF0000"/>
          <w:spacing w:val="-3"/>
        </w:rPr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CD4946">
      <w:pPr>
        <w:tabs>
          <w:tab w:val="left" w:pos="-720"/>
        </w:tabs>
        <w:suppressAutoHyphens/>
        <w:ind w:left="705" w:hanging="705"/>
        <w:rPr>
          <w:spacing w:val="-3"/>
        </w:rPr>
      </w:pPr>
      <w:r>
        <w:rPr>
          <w:spacing w:val="-3"/>
        </w:rPr>
        <w:t>III.</w:t>
      </w:r>
      <w:r>
        <w:rPr>
          <w:spacing w:val="-3"/>
        </w:rPr>
        <w:tab/>
        <w:t>s tím, že volební komise navrhuje provést volbu veřejnou pomocí hlasovacího zařízení.</w:t>
      </w:r>
    </w:p>
    <w:p w:rsidR="00CD4946" w:rsidRPr="00CD4946" w:rsidRDefault="00CD4946" w:rsidP="00CD4946">
      <w:pPr>
        <w:tabs>
          <w:tab w:val="left" w:pos="-720"/>
        </w:tabs>
        <w:suppressAutoHyphens/>
        <w:rPr>
          <w:color w:val="FF0000"/>
        </w:rPr>
      </w:pP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9675DA" w:rsidRDefault="009675DA" w:rsidP="00E25A06">
      <w:pPr>
        <w:pStyle w:val="Zkladntextodsazen"/>
        <w:ind w:left="1413" w:hanging="704"/>
        <w:jc w:val="both"/>
        <w:rPr>
          <w:b/>
        </w:rPr>
      </w:pPr>
    </w:p>
    <w:p w:rsidR="009675DA" w:rsidRDefault="009675DA" w:rsidP="00E25A06">
      <w:pPr>
        <w:pStyle w:val="Zkladntextodsazen"/>
        <w:ind w:left="1413" w:hanging="704"/>
        <w:jc w:val="both"/>
        <w:rPr>
          <w:b/>
        </w:rPr>
      </w:pPr>
    </w:p>
    <w:p w:rsidR="009675DA" w:rsidRDefault="009675DA" w:rsidP="00CD4946">
      <w:pPr>
        <w:tabs>
          <w:tab w:val="left" w:pos="-720"/>
        </w:tabs>
        <w:suppressAutoHyphens/>
        <w:rPr>
          <w:spacing w:val="-3"/>
        </w:rPr>
      </w:pPr>
    </w:p>
    <w:p w:rsidR="009675DA" w:rsidRDefault="009675DA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9675DA" w:rsidRDefault="009675DA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9675DA" w:rsidRDefault="009675DA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FA6A43" w:rsidRDefault="00FA6A43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FA6A43" w:rsidRDefault="00FA6A43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FA6A43" w:rsidRDefault="00FA6A43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9675DA" w:rsidRDefault="009675DA" w:rsidP="00E25A06">
      <w:pPr>
        <w:tabs>
          <w:tab w:val="left" w:pos="-720"/>
        </w:tabs>
        <w:suppressAutoHyphens/>
        <w:ind w:left="1413" w:hanging="704"/>
        <w:rPr>
          <w:spacing w:val="-3"/>
        </w:rPr>
      </w:pPr>
    </w:p>
    <w:p w:rsidR="00247F76" w:rsidRPr="00BE6E20" w:rsidRDefault="00B52C48" w:rsidP="00247F76">
      <w:r w:rsidRPr="00BE6E20">
        <w:rPr>
          <w:szCs w:val="24"/>
        </w:rPr>
        <w:t xml:space="preserve">       </w:t>
      </w:r>
      <w:r w:rsidR="00DC138A" w:rsidRPr="00BE6E20">
        <w:rPr>
          <w:szCs w:val="24"/>
        </w:rPr>
        <w:tab/>
        <w:t xml:space="preserve"> </w:t>
      </w:r>
      <w:r w:rsidRPr="00BE6E20">
        <w:rPr>
          <w:szCs w:val="24"/>
        </w:rPr>
        <w:t xml:space="preserve"> </w:t>
      </w:r>
    </w:p>
    <w:p w:rsidR="00247F76" w:rsidRPr="00BE6E20" w:rsidRDefault="00247F76" w:rsidP="00247F76">
      <w:pPr>
        <w:rPr>
          <w:szCs w:val="24"/>
        </w:rPr>
      </w:pPr>
      <w:r w:rsidRPr="00BE6E20">
        <w:rPr>
          <w:szCs w:val="24"/>
        </w:rPr>
        <w:t xml:space="preserve">          </w:t>
      </w:r>
      <w:r w:rsidR="00051192">
        <w:rPr>
          <w:szCs w:val="24"/>
        </w:rPr>
        <w:t xml:space="preserve"> </w:t>
      </w:r>
      <w:bookmarkStart w:id="0" w:name="_GoBack"/>
      <w:bookmarkEnd w:id="0"/>
      <w:r w:rsidR="0042413A">
        <w:rPr>
          <w:szCs w:val="24"/>
        </w:rPr>
        <w:t>Ondřej BABKA</w:t>
      </w:r>
      <w:r w:rsidR="00051192">
        <w:rPr>
          <w:szCs w:val="24"/>
        </w:rPr>
        <w:t xml:space="preserve"> v. r.      </w:t>
      </w:r>
      <w:r>
        <w:rPr>
          <w:color w:val="FF0000"/>
          <w:szCs w:val="24"/>
        </w:rPr>
        <w:tab/>
      </w:r>
      <w:r>
        <w:rPr>
          <w:color w:val="FF0000"/>
          <w:szCs w:val="24"/>
        </w:rPr>
        <w:tab/>
      </w:r>
      <w:r w:rsidR="008F1042">
        <w:rPr>
          <w:color w:val="FF0000"/>
          <w:szCs w:val="24"/>
        </w:rPr>
        <w:tab/>
      </w:r>
      <w:r w:rsidR="00051192">
        <w:rPr>
          <w:color w:val="FF0000"/>
          <w:szCs w:val="24"/>
        </w:rPr>
        <w:t xml:space="preserve">      </w:t>
      </w:r>
      <w:r>
        <w:rPr>
          <w:szCs w:val="24"/>
        </w:rPr>
        <w:t>Martin KOLOVRATNÍ</w:t>
      </w:r>
      <w:r w:rsidRPr="00BE6E20">
        <w:rPr>
          <w:szCs w:val="24"/>
        </w:rPr>
        <w:t>K</w:t>
      </w:r>
      <w:r w:rsidR="00051192">
        <w:rPr>
          <w:szCs w:val="24"/>
        </w:rPr>
        <w:t xml:space="preserve"> v. r.</w:t>
      </w:r>
    </w:p>
    <w:p w:rsidR="00B52C48" w:rsidRPr="00BE6E20" w:rsidRDefault="00247F76" w:rsidP="00247F76">
      <w:pPr>
        <w:rPr>
          <w:rFonts w:ascii="Arial" w:hAnsi="Arial"/>
          <w:i/>
        </w:rPr>
      </w:pPr>
      <w:r w:rsidRPr="00BE6E20">
        <w:t xml:space="preserve">          </w:t>
      </w:r>
      <w:r w:rsidRPr="00BE6E20">
        <w:tab/>
        <w:t xml:space="preserve"> ověřovatel komise</w:t>
      </w:r>
      <w:r w:rsidRPr="00BE6E20">
        <w:rPr>
          <w:rFonts w:ascii="Arial" w:hAnsi="Arial"/>
        </w:rPr>
        <w:t xml:space="preserve"> </w:t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  <w:t xml:space="preserve">    </w:t>
      </w:r>
      <w:r w:rsidRPr="00BE6E20">
        <w:rPr>
          <w:rFonts w:ascii="Arial" w:hAnsi="Arial"/>
        </w:rPr>
        <w:tab/>
        <w:t xml:space="preserve">      </w:t>
      </w:r>
      <w:r w:rsidRPr="00BE6E20">
        <w:t>předseda komise</w:t>
      </w: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B479E"/>
    <w:rsid w:val="000C3F3E"/>
    <w:rsid w:val="000E0682"/>
    <w:rsid w:val="000F31E2"/>
    <w:rsid w:val="000F612E"/>
    <w:rsid w:val="00110B75"/>
    <w:rsid w:val="00132AD7"/>
    <w:rsid w:val="00144D66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FE"/>
    <w:rsid w:val="003C44EB"/>
    <w:rsid w:val="00421ECB"/>
    <w:rsid w:val="0042413A"/>
    <w:rsid w:val="00436ACB"/>
    <w:rsid w:val="004412B6"/>
    <w:rsid w:val="00467BF3"/>
    <w:rsid w:val="00473F09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70C6FD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EFC4-4109-4026-AE4B-E4143D80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63</TotalTime>
  <Pages>2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47</cp:revision>
  <cp:lastPrinted>2025-06-19T08:11:00Z</cp:lastPrinted>
  <dcterms:created xsi:type="dcterms:W3CDTF">2026-01-08T13:34:00Z</dcterms:created>
  <dcterms:modified xsi:type="dcterms:W3CDTF">2026-01-13T14:25:00Z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